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40CDC" w14:textId="77777777" w:rsidR="00887E02" w:rsidRDefault="00887E02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proofErr w:type="gramStart"/>
      <w:r w:rsidRPr="00887E02">
        <w:rPr>
          <w:rFonts w:ascii="Tahoma" w:hAnsi="Tahoma" w:cs="Tahoma"/>
          <w:b/>
          <w:bCs/>
          <w:sz w:val="36"/>
          <w:szCs w:val="36"/>
        </w:rPr>
        <w:t>Be</w:t>
      </w:r>
      <w:proofErr w:type="gramEnd"/>
      <w:r w:rsidRPr="00887E02">
        <w:rPr>
          <w:rFonts w:ascii="Tahoma" w:hAnsi="Tahoma" w:cs="Tahoma"/>
          <w:b/>
          <w:bCs/>
          <w:sz w:val="36"/>
          <w:szCs w:val="36"/>
        </w:rPr>
        <w:t xml:space="preserve"> Thou My Vision</w:t>
      </w:r>
    </w:p>
    <w:p w14:paraId="3AC48F84" w14:textId="3C566F99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9C3152" wp14:editId="0165810E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609975" cy="7207885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EDCDE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1E942566" w14:textId="2E14AF56" w:rsidR="00887E02" w:rsidRPr="00887E02" w:rsidRDefault="00887E02" w:rsidP="00887E0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proofErr w:type="gram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Be</w:t>
                            </w:r>
                            <w:proofErr w:type="gram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thou my vision, O Lord of my heart;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Naught be all else to me save that thou art.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my best thought by day and by night;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Waking or sleeping, thy presence my light.</w:t>
                            </w:r>
                          </w:p>
                          <w:p w14:paraId="028C7057" w14:textId="03157FB2" w:rsidR="00887E02" w:rsidRPr="00F349F5" w:rsidRDefault="00887E02" w:rsidP="00887E02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346B8CED" w14:textId="45024135" w:rsidR="00887E02" w:rsidRPr="00887E02" w:rsidRDefault="00887E02" w:rsidP="00887E0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proofErr w:type="gram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Be</w:t>
                            </w:r>
                            <w:proofErr w:type="gram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thou my wisdom, and thou my true Word;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ever with thee and thou with me, Lord.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my great Father, I thy dear child;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in me dwelling, with thee reconciled.</w:t>
                            </w:r>
                          </w:p>
                          <w:p w14:paraId="5E65F52E" w14:textId="0F78CA00" w:rsidR="00887E02" w:rsidRPr="00F349F5" w:rsidRDefault="00887E02" w:rsidP="00887E02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1D0A35E5" w14:textId="6AD09160" w:rsidR="00887E02" w:rsidRPr="00887E02" w:rsidRDefault="00887E02" w:rsidP="00887E0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proofErr w:type="gram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Be</w:t>
                            </w:r>
                            <w:proofErr w:type="gram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thou my breastplate, my sword for the fight;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 thou my dignity, thou my delight.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Thou my soul's shelter, thou my high </w:t>
                            </w:r>
                            <w:proofErr w:type="spell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tow'r</w:t>
                            </w:r>
                            <w:proofErr w:type="spell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Raise thou me </w:t>
                            </w:r>
                            <w:proofErr w:type="spell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Heav'nward</w:t>
                            </w:r>
                            <w:proofErr w:type="spell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, O </w:t>
                            </w:r>
                            <w:proofErr w:type="spell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of my </w:t>
                            </w:r>
                            <w:proofErr w:type="spell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.</w:t>
                            </w:r>
                          </w:p>
                          <w:p w14:paraId="5AE1F402" w14:textId="1C2DE1EF" w:rsidR="00887E02" w:rsidRPr="00F349F5" w:rsidRDefault="00887E02" w:rsidP="00887E02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2BC244D8" w14:textId="27EA1986" w:rsidR="00887E02" w:rsidRPr="00887E02" w:rsidRDefault="00887E02" w:rsidP="00887E0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Riches I heed not, nor vain, empty praise;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mine inheritance, now and always.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and thou only, first in my heart,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High King of Heaven, my treasure thou art.</w:t>
                            </w:r>
                          </w:p>
                          <w:p w14:paraId="11558BE7" w14:textId="79131042" w:rsidR="00887E02" w:rsidRPr="00F349F5" w:rsidRDefault="00887E02" w:rsidP="00887E02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56D7E437" w14:textId="27415B3A" w:rsidR="00887E02" w:rsidRPr="00887E02" w:rsidRDefault="00887E02" w:rsidP="00887E0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High King of Heaven, my victory won,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May I reach Heaven's joys, O bright </w:t>
                            </w:r>
                            <w:proofErr w:type="spellStart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>Heav'ns</w:t>
                            </w:r>
                            <w:proofErr w:type="spellEnd"/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Sun!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Heart of my heart, whatever befall,</w:t>
                            </w:r>
                            <w:r w:rsidRPr="00887E0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Still be my vision, O Ruler of all.</w:t>
                            </w:r>
                          </w:p>
                          <w:p w14:paraId="1286F55F" w14:textId="77777777" w:rsidR="00F349F5" w:rsidRPr="00F349F5" w:rsidRDefault="00F34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C31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84.2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" stroked="f">
                <v:textbox>
                  <w:txbxContent>
                    <w:p w14:paraId="1C3EDCDE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1E942566" w14:textId="2E14AF56" w:rsidR="00887E02" w:rsidRPr="00887E02" w:rsidRDefault="00887E02" w:rsidP="00887E0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proofErr w:type="gram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Be</w:t>
                      </w:r>
                      <w:proofErr w:type="gram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 thou my vision, O Lord of my heart;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Naught be all else to me save that thou art.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Thou my best thought by day and by night;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Waking or sleeping, thy presence my light.</w:t>
                      </w:r>
                    </w:p>
                    <w:p w14:paraId="028C7057" w14:textId="03157FB2" w:rsidR="00887E02" w:rsidRPr="00F349F5" w:rsidRDefault="00887E02" w:rsidP="00887E02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346B8CED" w14:textId="45024135" w:rsidR="00887E02" w:rsidRPr="00887E02" w:rsidRDefault="00887E02" w:rsidP="00887E0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proofErr w:type="gram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Be</w:t>
                      </w:r>
                      <w:proofErr w:type="gram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 thou my wisdom, and thou my true Word;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I ever with thee and thou with me, Lord.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Thou my great Father, I thy dear child;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Thou in me dwelling, with thee reconciled.</w:t>
                      </w:r>
                    </w:p>
                    <w:p w14:paraId="5E65F52E" w14:textId="0F78CA00" w:rsidR="00887E02" w:rsidRPr="00F349F5" w:rsidRDefault="00887E02" w:rsidP="00887E02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1D0A35E5" w14:textId="6AD09160" w:rsidR="00887E02" w:rsidRPr="00887E02" w:rsidRDefault="00887E02" w:rsidP="00887E0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proofErr w:type="gram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Be</w:t>
                      </w:r>
                      <w:proofErr w:type="gram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 thou my breastplate, my sword for the fight;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Be thou my dignity, thou my delight.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Thou my soul's shelter, thou my high </w:t>
                      </w:r>
                      <w:proofErr w:type="spell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tow'r</w:t>
                      </w:r>
                      <w:proofErr w:type="spell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Raise thou me </w:t>
                      </w:r>
                      <w:proofErr w:type="spell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Heav'nward</w:t>
                      </w:r>
                      <w:proofErr w:type="spell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, O </w:t>
                      </w:r>
                      <w:proofErr w:type="spell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 of my </w:t>
                      </w:r>
                      <w:proofErr w:type="spell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.</w:t>
                      </w:r>
                    </w:p>
                    <w:p w14:paraId="5AE1F402" w14:textId="1C2DE1EF" w:rsidR="00887E02" w:rsidRPr="00F349F5" w:rsidRDefault="00887E02" w:rsidP="00887E02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2BC244D8" w14:textId="27EA1986" w:rsidR="00887E02" w:rsidRPr="00887E02" w:rsidRDefault="00887E02" w:rsidP="00887E0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Riches I heed not, nor vain, empty praise;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Thou mine inheritance, now and always.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Thou and thou only, first in my heart,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High King of Heaven, my treasure thou art.</w:t>
                      </w:r>
                    </w:p>
                    <w:p w14:paraId="11558BE7" w14:textId="79131042" w:rsidR="00887E02" w:rsidRPr="00F349F5" w:rsidRDefault="00887E02" w:rsidP="00887E02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56D7E437" w14:textId="27415B3A" w:rsidR="00887E02" w:rsidRPr="00887E02" w:rsidRDefault="00887E02" w:rsidP="00887E0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High King of Heaven, my victory won,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May I reach Heaven's joys, O bright </w:t>
                      </w:r>
                      <w:proofErr w:type="spellStart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>Heav'ns</w:t>
                      </w:r>
                      <w:proofErr w:type="spellEnd"/>
                      <w:r w:rsidRPr="00887E02">
                        <w:rPr>
                          <w:rFonts w:ascii="Tahoma" w:hAnsi="Tahoma" w:cs="Tahoma"/>
                          <w:lang w:val="en-PH"/>
                        </w:rPr>
                        <w:t xml:space="preserve"> Sun!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Heart of my heart, whatever befall,</w:t>
                      </w:r>
                      <w:r w:rsidRPr="00887E02">
                        <w:rPr>
                          <w:rFonts w:ascii="Tahoma" w:hAnsi="Tahoma" w:cs="Tahoma"/>
                          <w:lang w:val="en-PH"/>
                        </w:rPr>
                        <w:br/>
                        <w:t>Still be my vision, O Ruler of all.</w:t>
                      </w:r>
                    </w:p>
                    <w:p w14:paraId="1286F55F" w14:textId="77777777" w:rsidR="00F349F5" w:rsidRPr="00F349F5" w:rsidRDefault="00F349F5"/>
                  </w:txbxContent>
                </v:textbox>
                <w10:wrap type="square" anchorx="margin"/>
              </v:shape>
            </w:pict>
          </mc:Fallback>
        </mc:AlternateContent>
      </w:r>
    </w:p>
    <w:p w14:paraId="21C28DE7" w14:textId="77777777" w:rsidR="005C195C" w:rsidRDefault="005C195C" w:rsidP="005C195C">
      <w:bookmarkStart w:id="0" w:name="_Hlk224980866"/>
      <w:bookmarkEnd w:id="0"/>
    </w:p>
    <w:p w14:paraId="3FCA8D51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E13DF" w14:textId="77777777" w:rsidR="001305CF" w:rsidRDefault="001305CF" w:rsidP="00AF2647">
      <w:pPr>
        <w:spacing w:after="0" w:line="240" w:lineRule="auto"/>
      </w:pPr>
      <w:r>
        <w:separator/>
      </w:r>
    </w:p>
  </w:endnote>
  <w:endnote w:type="continuationSeparator" w:id="0">
    <w:p w14:paraId="61ADC6CD" w14:textId="77777777" w:rsidR="001305CF" w:rsidRDefault="001305CF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E60A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9FA0CA" wp14:editId="2EE82E24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890D3" w14:textId="77777777" w:rsidR="001305CF" w:rsidRDefault="001305CF" w:rsidP="00AF2647">
      <w:pPr>
        <w:spacing w:after="0" w:line="240" w:lineRule="auto"/>
      </w:pPr>
      <w:r>
        <w:separator/>
      </w:r>
    </w:p>
  </w:footnote>
  <w:footnote w:type="continuationSeparator" w:id="0">
    <w:p w14:paraId="4BF513C7" w14:textId="77777777" w:rsidR="001305CF" w:rsidRDefault="001305CF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02"/>
    <w:rsid w:val="00000EDF"/>
    <w:rsid w:val="00117EA0"/>
    <w:rsid w:val="001305CF"/>
    <w:rsid w:val="001F0011"/>
    <w:rsid w:val="001F4AF2"/>
    <w:rsid w:val="002F2274"/>
    <w:rsid w:val="002F5501"/>
    <w:rsid w:val="00344EE8"/>
    <w:rsid w:val="0035366D"/>
    <w:rsid w:val="00584E86"/>
    <w:rsid w:val="005C195C"/>
    <w:rsid w:val="006946AE"/>
    <w:rsid w:val="006A51C9"/>
    <w:rsid w:val="00887E02"/>
    <w:rsid w:val="008C358D"/>
    <w:rsid w:val="0090718C"/>
    <w:rsid w:val="00A30F59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5C379"/>
  <w15:chartTrackingRefBased/>
  <w15:docId w15:val="{5305B141-285F-41D1-9AEF-A866C445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5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2026-03-22T09:46:00Z</dcterms:created>
  <dcterms:modified xsi:type="dcterms:W3CDTF">2026-03-22T09:47:00Z</dcterms:modified>
</cp:coreProperties>
</file>