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A74EA" w14:textId="77777777" w:rsidR="0074143F" w:rsidRDefault="0074143F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74143F">
        <w:rPr>
          <w:rFonts w:ascii="Tahoma" w:hAnsi="Tahoma" w:cs="Tahoma"/>
          <w:b/>
          <w:bCs/>
          <w:sz w:val="36"/>
          <w:szCs w:val="36"/>
        </w:rPr>
        <w:t>Eternal Father, Strong to Save</w:t>
      </w:r>
    </w:p>
    <w:p w14:paraId="328E1956" w14:textId="5715AC93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46DA00" wp14:editId="66529B22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2968625" cy="7207885"/>
                <wp:effectExtent l="0" t="0" r="317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3D190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215912E4" w14:textId="0A164384" w:rsidR="0074143F" w:rsidRPr="0074143F" w:rsidRDefault="0074143F" w:rsidP="0074143F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>Eternal Father, strong to save,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Whose arm does bind the restless wave,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 bids the mighty ocean deep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Its own appointed limits keep;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hear us when we cry to Thee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those in peril on the sea.</w:t>
                            </w:r>
                          </w:p>
                          <w:p w14:paraId="592B7FD7" w14:textId="10866579" w:rsidR="0074143F" w:rsidRPr="00F349F5" w:rsidRDefault="0074143F" w:rsidP="0074143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713676B0" w14:textId="2284BBF6" w:rsidR="0074143F" w:rsidRPr="0074143F" w:rsidRDefault="0074143F" w:rsidP="0074143F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>O Savior, whose almighty word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winds and waves submissive heard,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 walked upon the foaming deep,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calm amid the rage did sleep;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hear us when we cry to Thee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those in peril on the sea.</w:t>
                            </w:r>
                          </w:p>
                          <w:p w14:paraId="144A75EA" w14:textId="4776548B" w:rsidR="0074143F" w:rsidRPr="00F349F5" w:rsidRDefault="0074143F" w:rsidP="0074143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5174312D" w14:textId="0EEF7AE6" w:rsidR="0074143F" w:rsidRPr="0074143F" w:rsidRDefault="0074143F" w:rsidP="0074143F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>O Holy Spirit, who did brood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Upon the waters dark and rude,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bid their angry tumult cease,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give for wild confusion peace;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 hear us when we cry to Thee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those in peril on the sea.</w:t>
                            </w:r>
                          </w:p>
                          <w:p w14:paraId="18C2AE2D" w14:textId="55246F5A" w:rsidR="0074143F" w:rsidRPr="00F349F5" w:rsidRDefault="0074143F" w:rsidP="0074143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3B23FAB4" w14:textId="2196297F" w:rsidR="00F349F5" w:rsidRPr="0074143F" w:rsidRDefault="0074143F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O Trinity of love and </w:t>
                            </w:r>
                            <w:proofErr w:type="spellStart"/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t>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Your children shield in danger's hour;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From rock and tempest, fire, and foe,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Protect them where-so-e'er they go;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Thus, evermore shall rise to Thee</w:t>
                            </w:r>
                            <w:r w:rsidRPr="0074143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Glad hymns of praise from land and sea.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6D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33.7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" stroked="f">
                <v:textbox>
                  <w:txbxContent>
                    <w:p w14:paraId="4C63D190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215912E4" w14:textId="0A164384" w:rsidR="0074143F" w:rsidRPr="0074143F" w:rsidRDefault="0074143F" w:rsidP="0074143F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>Eternal Father, strong to save,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Whose arm does bind the restless wave,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Who bids the mighty ocean deep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Its own appointed limits keep;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O hear us when we cry to Thee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For those in peril on the sea.</w:t>
                      </w:r>
                    </w:p>
                    <w:p w14:paraId="592B7FD7" w14:textId="10866579" w:rsidR="0074143F" w:rsidRPr="00F349F5" w:rsidRDefault="0074143F" w:rsidP="0074143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713676B0" w14:textId="2284BBF6" w:rsidR="0074143F" w:rsidRPr="0074143F" w:rsidRDefault="0074143F" w:rsidP="0074143F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>O Savior, whose almighty word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The winds and waves submissive heard,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Who walked upon the foaming deep,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And calm amid the rage did sleep;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O hear us when we cry to Thee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For those in peril on the sea.</w:t>
                      </w:r>
                    </w:p>
                    <w:p w14:paraId="144A75EA" w14:textId="4776548B" w:rsidR="0074143F" w:rsidRPr="00F349F5" w:rsidRDefault="0074143F" w:rsidP="0074143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5174312D" w14:textId="0EEF7AE6" w:rsidR="0074143F" w:rsidRPr="0074143F" w:rsidRDefault="0074143F" w:rsidP="0074143F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>O Holy Spirit, who did brood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Upon the waters dark and rude,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And bid their angry tumult cease,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And give for wild confusion peace;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O hear us when we cry to Thee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For those in peril on the sea.</w:t>
                      </w:r>
                    </w:p>
                    <w:p w14:paraId="18C2AE2D" w14:textId="55246F5A" w:rsidR="0074143F" w:rsidRPr="00F349F5" w:rsidRDefault="0074143F" w:rsidP="0074143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3B23FAB4" w14:textId="2196297F" w:rsidR="00F349F5" w:rsidRPr="0074143F" w:rsidRDefault="0074143F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 xml:space="preserve">O Trinity of love and </w:t>
                      </w:r>
                      <w:proofErr w:type="spellStart"/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74143F">
                        <w:rPr>
                          <w:rFonts w:ascii="Tahoma" w:hAnsi="Tahoma" w:cs="Tahoma"/>
                          <w:lang w:val="en-PH"/>
                        </w:rPr>
                        <w:t>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Your children shield in danger's hour;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From rock and tempest, fire, and foe,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Protect them where-so-e'er they go;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Thus, evermore shall rise to Thee</w:t>
                      </w:r>
                      <w:r w:rsidRPr="0074143F">
                        <w:rPr>
                          <w:rFonts w:ascii="Tahoma" w:hAnsi="Tahoma" w:cs="Tahoma"/>
                          <w:lang w:val="en-PH"/>
                        </w:rPr>
                        <w:br/>
                        <w:t>Glad hymns of praise from land and sea.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6EC75F" w14:textId="77777777" w:rsidR="005C195C" w:rsidRDefault="005C195C" w:rsidP="005C195C">
      <w:bookmarkStart w:id="0" w:name="_Hlk224980866"/>
      <w:bookmarkEnd w:id="0"/>
    </w:p>
    <w:p w14:paraId="04E333CC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AC905" w14:textId="77777777" w:rsidR="00DD50E4" w:rsidRDefault="00DD50E4" w:rsidP="00AF2647">
      <w:pPr>
        <w:spacing w:after="0" w:line="240" w:lineRule="auto"/>
      </w:pPr>
      <w:r>
        <w:separator/>
      </w:r>
    </w:p>
  </w:endnote>
  <w:endnote w:type="continuationSeparator" w:id="0">
    <w:p w14:paraId="06BE5120" w14:textId="77777777" w:rsidR="00DD50E4" w:rsidRDefault="00DD50E4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05BB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CC4773" wp14:editId="0FDDD5E8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20AA4" w14:textId="77777777" w:rsidR="00DD50E4" w:rsidRDefault="00DD50E4" w:rsidP="00AF2647">
      <w:pPr>
        <w:spacing w:after="0" w:line="240" w:lineRule="auto"/>
      </w:pPr>
      <w:r>
        <w:separator/>
      </w:r>
    </w:p>
  </w:footnote>
  <w:footnote w:type="continuationSeparator" w:id="0">
    <w:p w14:paraId="2E992E48" w14:textId="77777777" w:rsidR="00DD50E4" w:rsidRDefault="00DD50E4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3F"/>
    <w:rsid w:val="00000EDF"/>
    <w:rsid w:val="00117EA0"/>
    <w:rsid w:val="001F0011"/>
    <w:rsid w:val="001F4AF2"/>
    <w:rsid w:val="002F2274"/>
    <w:rsid w:val="002F5501"/>
    <w:rsid w:val="0035366D"/>
    <w:rsid w:val="00584E86"/>
    <w:rsid w:val="005C195C"/>
    <w:rsid w:val="006946AE"/>
    <w:rsid w:val="006A51C9"/>
    <w:rsid w:val="006B2249"/>
    <w:rsid w:val="0074143F"/>
    <w:rsid w:val="008C358D"/>
    <w:rsid w:val="0090718C"/>
    <w:rsid w:val="00AE2FD4"/>
    <w:rsid w:val="00AF2647"/>
    <w:rsid w:val="00CB6036"/>
    <w:rsid w:val="00CD04FA"/>
    <w:rsid w:val="00DD50E4"/>
    <w:rsid w:val="00E85844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6AEAC"/>
  <w15:chartTrackingRefBased/>
  <w15:docId w15:val="{1EFC5345-404E-4CE7-B7B1-ED30E800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4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2026-03-22T13:32:00Z</dcterms:created>
  <dcterms:modified xsi:type="dcterms:W3CDTF">2026-03-22T13:33:00Z</dcterms:modified>
</cp:coreProperties>
</file>