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24AAB" w14:textId="77777777" w:rsidR="001531B6" w:rsidRDefault="001531B6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1531B6">
        <w:rPr>
          <w:rFonts w:ascii="Tahoma" w:hAnsi="Tahoma" w:cs="Tahoma"/>
          <w:b/>
          <w:bCs/>
          <w:sz w:val="36"/>
          <w:szCs w:val="36"/>
        </w:rPr>
        <w:t>Face to Face</w:t>
      </w:r>
    </w:p>
    <w:p w14:paraId="71EB1023" w14:textId="00BA3F12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533BEE" wp14:editId="2C40F5E6">
                <wp:simplePos x="0" y="0"/>
                <wp:positionH relativeFrom="margin">
                  <wp:posOffset>1579245</wp:posOffset>
                </wp:positionH>
                <wp:positionV relativeFrom="paragraph">
                  <wp:posOffset>160655</wp:posOffset>
                </wp:positionV>
                <wp:extent cx="3158490" cy="7207885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849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6F48B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7D4D3C30" w14:textId="53264834" w:rsidR="001531B6" w:rsidRPr="001531B6" w:rsidRDefault="001531B6" w:rsidP="001531B6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t>Face to face with Christ, my Savior,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Face to face- what will it be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with rapture I behold him,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Jesus Christ who died for me?</w:t>
                            </w:r>
                          </w:p>
                          <w:p w14:paraId="170AF134" w14:textId="77777777" w:rsidR="001531B6" w:rsidRPr="001531B6" w:rsidRDefault="001531B6" w:rsidP="001531B6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531B6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Face to face I shall behold him,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Far beyond the starry sky;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Face to face in all his glory,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shall see him by and by.</w:t>
                            </w:r>
                          </w:p>
                          <w:p w14:paraId="4B002412" w14:textId="19F14720" w:rsidR="001531B6" w:rsidRPr="00F349F5" w:rsidRDefault="001531B6" w:rsidP="001531B6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19D423CC" w14:textId="46B28E0B" w:rsidR="001531B6" w:rsidRPr="001531B6" w:rsidRDefault="001531B6" w:rsidP="001531B6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t>Only faintly now I see him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With the darkened veil between,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But a blessed day is coming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his glory shall be seen. [Refrain]</w:t>
                            </w:r>
                          </w:p>
                          <w:p w14:paraId="054F1486" w14:textId="4A27A77E" w:rsidR="001531B6" w:rsidRPr="00F349F5" w:rsidRDefault="001531B6" w:rsidP="001531B6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7A6DFCA8" w14:textId="58425F4E" w:rsidR="001531B6" w:rsidRPr="001531B6" w:rsidRDefault="001531B6" w:rsidP="001531B6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t>What rejoicing in his presence,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are banished grief and pain;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the crooked ways are straightened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the dark things shall be plain. [Refrain]</w:t>
                            </w:r>
                          </w:p>
                          <w:p w14:paraId="41DD9D99" w14:textId="3D9550A6" w:rsidR="001531B6" w:rsidRPr="00F349F5" w:rsidRDefault="001531B6" w:rsidP="001531B6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4D71FD26" w14:textId="6E515959" w:rsidR="00F349F5" w:rsidRPr="001531B6" w:rsidRDefault="001531B6" w:rsidP="001531B6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t>Face to face- oh, blissful moment!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Face to face- to see and know;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Face to face with my Redeemer,</w:t>
                            </w:r>
                            <w:r w:rsidRPr="001531B6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Jesus Christ who loves me so. [Refrain]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33B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4.35pt;margin-top:12.65pt;width:248.7pt;height:567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k3DgIAAPcDAAAOAAAAZHJzL2Uyb0RvYy54bWysU9uO0zAQfUfiHyy/06SlZduo6WrpUoS0&#10;XKSFD3Adp7FwPGbsNilfz9jJdgu8IfxgeTzjMzNnjte3fWvYSaHXYEs+neScKSuh0vZQ8m9fd6+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" stroked="f">
                <v:textbox>
                  <w:txbxContent>
                    <w:p w14:paraId="6526F48B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7D4D3C30" w14:textId="53264834" w:rsidR="001531B6" w:rsidRPr="001531B6" w:rsidRDefault="001531B6" w:rsidP="001531B6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t>Face to face with Christ, my Savior,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Face to face- what will it be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When with rapture I behold him,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Jesus Christ who died for me?</w:t>
                      </w:r>
                    </w:p>
                    <w:p w14:paraId="170AF134" w14:textId="77777777" w:rsidR="001531B6" w:rsidRPr="001531B6" w:rsidRDefault="001531B6" w:rsidP="001531B6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531B6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Face to face I shall behold him,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Far beyond the starry sky;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Face to face in all his glory,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I shall see him by and by.</w:t>
                      </w:r>
                    </w:p>
                    <w:p w14:paraId="4B002412" w14:textId="19F14720" w:rsidR="001531B6" w:rsidRPr="00F349F5" w:rsidRDefault="001531B6" w:rsidP="001531B6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19D423CC" w14:textId="46B28E0B" w:rsidR="001531B6" w:rsidRPr="001531B6" w:rsidRDefault="001531B6" w:rsidP="001531B6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t>Only faintly now I see him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With the darkened veil between,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But a blessed day is coming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When his glory shall be seen. [Refrain]</w:t>
                      </w:r>
                    </w:p>
                    <w:p w14:paraId="054F1486" w14:textId="4A27A77E" w:rsidR="001531B6" w:rsidRPr="00F349F5" w:rsidRDefault="001531B6" w:rsidP="001531B6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7A6DFCA8" w14:textId="58425F4E" w:rsidR="001531B6" w:rsidRPr="001531B6" w:rsidRDefault="001531B6" w:rsidP="001531B6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t>What rejoicing in his presence,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When are banished grief and pain;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When the crooked ways are straightened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And the dark things shall be plain. [Refrain]</w:t>
                      </w:r>
                    </w:p>
                    <w:p w14:paraId="41DD9D99" w14:textId="3D9550A6" w:rsidR="001531B6" w:rsidRPr="00F349F5" w:rsidRDefault="001531B6" w:rsidP="001531B6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4D71FD26" w14:textId="6E515959" w:rsidR="00F349F5" w:rsidRPr="001531B6" w:rsidRDefault="001531B6" w:rsidP="001531B6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t>Face to face- oh, blissful moment!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Face to face- to see and know;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Face to face with my Redeemer,</w:t>
                      </w:r>
                      <w:r w:rsidRPr="001531B6">
                        <w:rPr>
                          <w:rFonts w:ascii="Tahoma" w:hAnsi="Tahoma" w:cs="Tahoma"/>
                          <w:lang w:val="en-PH"/>
                        </w:rPr>
                        <w:br/>
                        <w:t>Jesus Christ who loves me so. [Refrain]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D6F7D6" w14:textId="77777777" w:rsidR="005C195C" w:rsidRDefault="005C195C" w:rsidP="005C195C">
      <w:bookmarkStart w:id="0" w:name="_Hlk224980866"/>
      <w:bookmarkEnd w:id="0"/>
    </w:p>
    <w:p w14:paraId="0EEEC6F4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5FE4D" w14:textId="77777777" w:rsidR="003F3460" w:rsidRDefault="003F3460" w:rsidP="00AF2647">
      <w:pPr>
        <w:spacing w:after="0" w:line="240" w:lineRule="auto"/>
      </w:pPr>
      <w:r>
        <w:separator/>
      </w:r>
    </w:p>
  </w:endnote>
  <w:endnote w:type="continuationSeparator" w:id="0">
    <w:p w14:paraId="66A1317E" w14:textId="77777777" w:rsidR="003F3460" w:rsidRDefault="003F3460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5476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9ADDD1" wp14:editId="183C8780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1C3F2" w14:textId="77777777" w:rsidR="003F3460" w:rsidRDefault="003F3460" w:rsidP="00AF2647">
      <w:pPr>
        <w:spacing w:after="0" w:line="240" w:lineRule="auto"/>
      </w:pPr>
      <w:r>
        <w:separator/>
      </w:r>
    </w:p>
  </w:footnote>
  <w:footnote w:type="continuationSeparator" w:id="0">
    <w:p w14:paraId="2700FD26" w14:textId="77777777" w:rsidR="003F3460" w:rsidRDefault="003F3460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B6"/>
    <w:rsid w:val="00000EDF"/>
    <w:rsid w:val="00117EA0"/>
    <w:rsid w:val="001531B6"/>
    <w:rsid w:val="001F0011"/>
    <w:rsid w:val="001F4AF2"/>
    <w:rsid w:val="002F2274"/>
    <w:rsid w:val="002F5501"/>
    <w:rsid w:val="0035366D"/>
    <w:rsid w:val="003F3460"/>
    <w:rsid w:val="00584E86"/>
    <w:rsid w:val="005C195C"/>
    <w:rsid w:val="0068720E"/>
    <w:rsid w:val="006946AE"/>
    <w:rsid w:val="006A51C9"/>
    <w:rsid w:val="008C358D"/>
    <w:rsid w:val="0090718C"/>
    <w:rsid w:val="009D79E6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05688"/>
  <w15:chartTrackingRefBased/>
  <w15:docId w15:val="{C1D2EE1C-E0F3-4BF3-BFE1-110C5970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1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2026-03-22T13:34:00Z</dcterms:created>
  <dcterms:modified xsi:type="dcterms:W3CDTF">2026-03-22T13:35:00Z</dcterms:modified>
</cp:coreProperties>
</file>