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867B" w14:textId="77777777" w:rsidR="00453C55" w:rsidRDefault="00453C5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453C55">
        <w:rPr>
          <w:rFonts w:ascii="Tahoma" w:hAnsi="Tahoma" w:cs="Tahoma"/>
          <w:b/>
          <w:bCs/>
          <w:sz w:val="36"/>
          <w:szCs w:val="36"/>
        </w:rPr>
        <w:t>Faith Is the Victory</w:t>
      </w:r>
    </w:p>
    <w:p w14:paraId="3CDB4C8E" w14:textId="21293734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B20197" wp14:editId="21125CB8">
                <wp:simplePos x="0" y="0"/>
                <wp:positionH relativeFrom="margin">
                  <wp:posOffset>1579245</wp:posOffset>
                </wp:positionH>
                <wp:positionV relativeFrom="paragraph">
                  <wp:posOffset>160655</wp:posOffset>
                </wp:positionV>
                <wp:extent cx="3063240" cy="762381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762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BFF48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E3C44B7" w14:textId="3DD5B428" w:rsidR="00453C55" w:rsidRPr="00453C55" w:rsidRDefault="00453C55" w:rsidP="00453C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Encamped along the hills of light,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Ye Christian soldiers, rise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press the battle ere the night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Shall veil the glowing skies.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Against the foe in vales below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all our strength be hurled;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Faith is the victory, we know,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That overcomes the world.</w:t>
                            </w:r>
                          </w:p>
                          <w:p w14:paraId="19251D50" w14:textId="77777777" w:rsidR="00453C55" w:rsidRPr="00453C55" w:rsidRDefault="00453C55" w:rsidP="00453C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53C55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Chorus: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Faith is the victory! (Faith is the victory!)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Faith is the victory! (Faith is the victory!)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Oh, glorious victory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That overcomes the world.</w:t>
                            </w:r>
                          </w:p>
                          <w:p w14:paraId="47C7DC5C" w14:textId="65397EB6" w:rsidR="00453C55" w:rsidRPr="00F349F5" w:rsidRDefault="00453C55" w:rsidP="00453C5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3FE25137" w14:textId="5836C246" w:rsidR="00453C55" w:rsidRPr="00453C55" w:rsidRDefault="00453C55" w:rsidP="00453C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His banner over us is love,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Our sword the Word of God;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We tread the road the saints above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With shouts of triumph trod.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By faith they, like a whirlwind's breath,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Swept on o'er </w:t>
                            </w:r>
                            <w:proofErr w:type="spellStart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field;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faith by which they conquered death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Is still our shining shield. [Chorus]</w:t>
                            </w:r>
                          </w:p>
                          <w:p w14:paraId="1EC20AF4" w14:textId="299A00C5" w:rsidR="00453C55" w:rsidRPr="00F349F5" w:rsidRDefault="00453C55" w:rsidP="00453C5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68528BEF" w14:textId="587BC1AE" w:rsidR="00453C55" w:rsidRPr="00453C55" w:rsidRDefault="00453C55" w:rsidP="00453C5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To him who overcomes the foe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White raiment shall be </w:t>
                            </w:r>
                            <w:proofErr w:type="spellStart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giv'n</w:t>
                            </w:r>
                            <w:proofErr w:type="spellEnd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;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Before the angels he shall know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His name confessed in </w:t>
                            </w:r>
                            <w:proofErr w:type="spellStart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heav'n</w:t>
                            </w:r>
                            <w:proofErr w:type="spellEnd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.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Then onward from the hills of light,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Our hearts with love aflame;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We'll vanquish all the hosts of night</w:t>
                            </w:r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In Jesus' </w:t>
                            </w:r>
                            <w:proofErr w:type="spellStart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>conq'ring</w:t>
                            </w:r>
                            <w:proofErr w:type="spellEnd"/>
                            <w:r w:rsidRPr="00453C55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name. [Chorus]</w:t>
                            </w:r>
                          </w:p>
                          <w:p w14:paraId="04570423" w14:textId="77777777" w:rsidR="00F349F5" w:rsidRPr="00F349F5" w:rsidRDefault="00F34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201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4.35pt;margin-top:12.65pt;width:241.2pt;height:60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" stroked="f">
                <v:textbox>
                  <w:txbxContent>
                    <w:p w14:paraId="47ABFF48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E3C44B7" w14:textId="3DD5B428" w:rsidR="00453C55" w:rsidRPr="00453C55" w:rsidRDefault="00453C55" w:rsidP="00453C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Encamped along the hills of light,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Ye Christian soldiers, rise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And press the battle ere the night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Shall veil the glowing skies.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Against the foe in vales below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Let all our strength be hurled;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Faith is the victory, we know,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That overcomes the world.</w:t>
                      </w:r>
                    </w:p>
                    <w:p w14:paraId="19251D50" w14:textId="77777777" w:rsidR="00453C55" w:rsidRPr="00453C55" w:rsidRDefault="00453C55" w:rsidP="00453C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53C55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Chorus: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Faith is the victory! (Faith is the victory!)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Faith is the victory! (Faith is the victory!)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Oh, glorious victory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That overcomes the world.</w:t>
                      </w:r>
                    </w:p>
                    <w:p w14:paraId="47C7DC5C" w14:textId="65397EB6" w:rsidR="00453C55" w:rsidRPr="00F349F5" w:rsidRDefault="00453C55" w:rsidP="00453C5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3FE25137" w14:textId="5836C246" w:rsidR="00453C55" w:rsidRPr="00453C55" w:rsidRDefault="00453C55" w:rsidP="00453C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His banner over us is love,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Our sword the Word of God;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We tread the road the saints above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With shouts of triumph trod.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By faith they, like a whirlwind's breath,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Swept on o'er </w:t>
                      </w:r>
                      <w:proofErr w:type="spellStart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 xml:space="preserve"> field;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The faith by which they conquered death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Is still our shining shield. [Chorus]</w:t>
                      </w:r>
                    </w:p>
                    <w:p w14:paraId="1EC20AF4" w14:textId="299A00C5" w:rsidR="00453C55" w:rsidRPr="00F349F5" w:rsidRDefault="00453C55" w:rsidP="00453C5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68528BEF" w14:textId="587BC1AE" w:rsidR="00453C55" w:rsidRPr="00453C55" w:rsidRDefault="00453C55" w:rsidP="00453C5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To him who overcomes the foe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White raiment shall be </w:t>
                      </w:r>
                      <w:proofErr w:type="spellStart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giv'n</w:t>
                      </w:r>
                      <w:proofErr w:type="spellEnd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;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Before the angels he shall know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His name confessed in </w:t>
                      </w:r>
                      <w:proofErr w:type="spellStart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heav'n</w:t>
                      </w:r>
                      <w:proofErr w:type="spellEnd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.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Then onward from the hills of light,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Our hearts with love aflame;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>We'll vanquish all the hosts of night</w:t>
                      </w:r>
                      <w:r w:rsidRPr="00453C55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In Jesus' </w:t>
                      </w:r>
                      <w:proofErr w:type="spellStart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>conq'ring</w:t>
                      </w:r>
                      <w:proofErr w:type="spellEnd"/>
                      <w:r w:rsidRPr="00453C55">
                        <w:rPr>
                          <w:rFonts w:ascii="Tahoma" w:hAnsi="Tahoma" w:cs="Tahoma"/>
                          <w:lang w:val="en-PH"/>
                        </w:rPr>
                        <w:t xml:space="preserve"> name. [Chorus]</w:t>
                      </w:r>
                    </w:p>
                    <w:p w14:paraId="04570423" w14:textId="77777777" w:rsidR="00F349F5" w:rsidRPr="00F349F5" w:rsidRDefault="00F349F5"/>
                  </w:txbxContent>
                </v:textbox>
                <w10:wrap type="square" anchorx="margin"/>
              </v:shape>
            </w:pict>
          </mc:Fallback>
        </mc:AlternateContent>
      </w:r>
    </w:p>
    <w:p w14:paraId="4414C79E" w14:textId="77777777" w:rsidR="005C195C" w:rsidRDefault="005C195C" w:rsidP="005C195C">
      <w:bookmarkStart w:id="0" w:name="_Hlk224980866"/>
      <w:bookmarkEnd w:id="0"/>
    </w:p>
    <w:p w14:paraId="6C3ABEAE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E86CC" w14:textId="77777777" w:rsidR="0030346D" w:rsidRDefault="0030346D" w:rsidP="00AF2647">
      <w:pPr>
        <w:spacing w:after="0" w:line="240" w:lineRule="auto"/>
      </w:pPr>
      <w:r>
        <w:separator/>
      </w:r>
    </w:p>
  </w:endnote>
  <w:endnote w:type="continuationSeparator" w:id="0">
    <w:p w14:paraId="3F803C77" w14:textId="77777777" w:rsidR="0030346D" w:rsidRDefault="0030346D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1F9A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3176A1" wp14:editId="3AA0D8DA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18ABA" w14:textId="77777777" w:rsidR="0030346D" w:rsidRDefault="0030346D" w:rsidP="00AF2647">
      <w:pPr>
        <w:spacing w:after="0" w:line="240" w:lineRule="auto"/>
      </w:pPr>
      <w:r>
        <w:separator/>
      </w:r>
    </w:p>
  </w:footnote>
  <w:footnote w:type="continuationSeparator" w:id="0">
    <w:p w14:paraId="3D113E1D" w14:textId="77777777" w:rsidR="0030346D" w:rsidRDefault="0030346D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55"/>
    <w:rsid w:val="00000EDF"/>
    <w:rsid w:val="00117EA0"/>
    <w:rsid w:val="001F0011"/>
    <w:rsid w:val="001F4AF2"/>
    <w:rsid w:val="002F2274"/>
    <w:rsid w:val="002F5501"/>
    <w:rsid w:val="0030346D"/>
    <w:rsid w:val="0035366D"/>
    <w:rsid w:val="003A12DC"/>
    <w:rsid w:val="00453C55"/>
    <w:rsid w:val="00584E86"/>
    <w:rsid w:val="005C195C"/>
    <w:rsid w:val="006946AE"/>
    <w:rsid w:val="006A51C9"/>
    <w:rsid w:val="00801BED"/>
    <w:rsid w:val="008C358D"/>
    <w:rsid w:val="0090718C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AA22B"/>
  <w15:chartTrackingRefBased/>
  <w15:docId w15:val="{EBBD3805-BAE1-4B99-94CB-A96706C5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  <w:style w:type="character" w:styleId="Hyperlink">
    <w:name w:val="Hyperlink"/>
    <w:basedOn w:val="DefaultParagraphFont"/>
    <w:uiPriority w:val="99"/>
    <w:unhideWhenUsed/>
    <w:rsid w:val="00453C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5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2026-03-22T13:51:00Z</dcterms:created>
  <dcterms:modified xsi:type="dcterms:W3CDTF">2026-03-22T13:53:00Z</dcterms:modified>
</cp:coreProperties>
</file>