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940BF" w14:textId="77777777" w:rsidR="009478DE" w:rsidRDefault="009478DE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9478DE">
        <w:rPr>
          <w:rFonts w:ascii="Tahoma" w:hAnsi="Tahoma" w:cs="Tahoma"/>
          <w:b/>
          <w:bCs/>
          <w:sz w:val="36"/>
          <w:szCs w:val="36"/>
        </w:rPr>
        <w:t>Fight the Good Fight</w:t>
      </w:r>
    </w:p>
    <w:p w14:paraId="677B2ECD" w14:textId="5124D4EC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62B64B" wp14:editId="616F7316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45567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05A5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444A2521" w14:textId="70C54E0D" w:rsidR="009478DE" w:rsidRPr="009478DE" w:rsidRDefault="009478DE" w:rsidP="009478D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Fight the good fight with all </w:t>
                            </w:r>
                            <w:proofErr w:type="spellStart"/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t>your</w:t>
                            </w:r>
                            <w:proofErr w:type="spellEnd"/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might;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Christ is your strength, and Christ is your right;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Lay hold on life, and it shall be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Your joy and crown eternally.</w:t>
                            </w:r>
                          </w:p>
                          <w:p w14:paraId="01457AEE" w14:textId="7BEA07F1" w:rsidR="009478DE" w:rsidRPr="00F349F5" w:rsidRDefault="009478DE" w:rsidP="009478D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6B7F3D33" w14:textId="0DAEAD92" w:rsidR="009478DE" w:rsidRPr="009478DE" w:rsidRDefault="009478DE" w:rsidP="009478D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t>Run the straight race through God's good grace;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Lift up your eyes, and seek his face.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Life with its way before us lies;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Christ is the path, and Christ the prize.</w:t>
                            </w:r>
                          </w:p>
                          <w:p w14:paraId="0FC136BB" w14:textId="524844CE" w:rsidR="009478DE" w:rsidRPr="00F349F5" w:rsidRDefault="009478DE" w:rsidP="009478D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0B5BC20B" w14:textId="5C3F9EF0" w:rsidR="009478DE" w:rsidRPr="009478DE" w:rsidRDefault="009478DE" w:rsidP="009478D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t>Cast care aside; upon your Guide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Lean, and his mercy will provide;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Lean, and the trusting soul shall prove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Christ is its life, and Christ its love.</w:t>
                            </w:r>
                          </w:p>
                          <w:p w14:paraId="2C12C5F1" w14:textId="2F2813BF" w:rsidR="009478DE" w:rsidRPr="00F349F5" w:rsidRDefault="009478DE" w:rsidP="009478D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5A792724" w14:textId="398485EE" w:rsidR="00F349F5" w:rsidRPr="009478DE" w:rsidRDefault="009478DE" w:rsidP="009478DE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t>Faint not, nor fear, his arms are near;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changes not, and you are dear;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Only believe, and own it true</w:t>
                            </w:r>
                            <w:r w:rsidRPr="009478D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That Christ is all in all to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2B6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72.1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" stroked="f">
                <v:textbox>
                  <w:txbxContent>
                    <w:p w14:paraId="2D3105A5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444A2521" w14:textId="70C54E0D" w:rsidR="009478DE" w:rsidRPr="009478DE" w:rsidRDefault="009478DE" w:rsidP="009478D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t xml:space="preserve">Fight the good fight with all </w:t>
                      </w:r>
                      <w:proofErr w:type="spellStart"/>
                      <w:r w:rsidRPr="009478DE">
                        <w:rPr>
                          <w:rFonts w:ascii="Tahoma" w:hAnsi="Tahoma" w:cs="Tahoma"/>
                          <w:lang w:val="en-PH"/>
                        </w:rPr>
                        <w:t>your</w:t>
                      </w:r>
                      <w:proofErr w:type="spellEnd"/>
                      <w:r w:rsidRPr="009478DE">
                        <w:rPr>
                          <w:rFonts w:ascii="Tahoma" w:hAnsi="Tahoma" w:cs="Tahoma"/>
                          <w:lang w:val="en-PH"/>
                        </w:rPr>
                        <w:t xml:space="preserve"> might;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Christ is your strength, and Christ is your right;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Lay hold on life, and it shall be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Your joy and crown eternally.</w:t>
                      </w:r>
                    </w:p>
                    <w:p w14:paraId="01457AEE" w14:textId="7BEA07F1" w:rsidR="009478DE" w:rsidRPr="00F349F5" w:rsidRDefault="009478DE" w:rsidP="009478D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6B7F3D33" w14:textId="0DAEAD92" w:rsidR="009478DE" w:rsidRPr="009478DE" w:rsidRDefault="009478DE" w:rsidP="009478D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t>Run the straight race through God's good grace;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Lift up your eyes, and seek his face.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Life with its way before us lies;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Christ is the path, and Christ the prize.</w:t>
                      </w:r>
                    </w:p>
                    <w:p w14:paraId="0FC136BB" w14:textId="524844CE" w:rsidR="009478DE" w:rsidRPr="00F349F5" w:rsidRDefault="009478DE" w:rsidP="009478D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0B5BC20B" w14:textId="5C3F9EF0" w:rsidR="009478DE" w:rsidRPr="009478DE" w:rsidRDefault="009478DE" w:rsidP="009478D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t>Cast care aside; upon your Guide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Lean, and his mercy will provide;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Lean, and the trusting soul shall prove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Christ is its life, and Christ its love.</w:t>
                      </w:r>
                    </w:p>
                    <w:p w14:paraId="2C12C5F1" w14:textId="2F2813BF" w:rsidR="009478DE" w:rsidRPr="00F349F5" w:rsidRDefault="009478DE" w:rsidP="009478D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5A792724" w14:textId="398485EE" w:rsidR="00F349F5" w:rsidRPr="009478DE" w:rsidRDefault="009478DE" w:rsidP="009478DE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t>Faint not, nor fear, his arms are near;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He changes not, and you are dear;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Only believe, and own it true</w:t>
                      </w:r>
                      <w:r w:rsidRPr="009478DE">
                        <w:rPr>
                          <w:rFonts w:ascii="Tahoma" w:hAnsi="Tahoma" w:cs="Tahoma"/>
                          <w:lang w:val="en-PH"/>
                        </w:rPr>
                        <w:br/>
                        <w:t>That Christ is all in all to you.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BF635C" w14:textId="77777777" w:rsidR="005C195C" w:rsidRDefault="005C195C" w:rsidP="005C195C">
      <w:bookmarkStart w:id="0" w:name="_Hlk224980866"/>
      <w:bookmarkEnd w:id="0"/>
    </w:p>
    <w:p w14:paraId="7853A80B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A158" w14:textId="77777777" w:rsidR="00F945E1" w:rsidRDefault="00F945E1" w:rsidP="00AF2647">
      <w:pPr>
        <w:spacing w:after="0" w:line="240" w:lineRule="auto"/>
      </w:pPr>
      <w:r>
        <w:separator/>
      </w:r>
    </w:p>
  </w:endnote>
  <w:endnote w:type="continuationSeparator" w:id="0">
    <w:p w14:paraId="4FEDB7DE" w14:textId="77777777" w:rsidR="00F945E1" w:rsidRDefault="00F945E1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E20F1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62A61F" wp14:editId="368BD32C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95EF" w14:textId="77777777" w:rsidR="00F945E1" w:rsidRDefault="00F945E1" w:rsidP="00AF2647">
      <w:pPr>
        <w:spacing w:after="0" w:line="240" w:lineRule="auto"/>
      </w:pPr>
      <w:r>
        <w:separator/>
      </w:r>
    </w:p>
  </w:footnote>
  <w:footnote w:type="continuationSeparator" w:id="0">
    <w:p w14:paraId="41BA4A93" w14:textId="77777777" w:rsidR="00F945E1" w:rsidRDefault="00F945E1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DE"/>
    <w:rsid w:val="00000EDF"/>
    <w:rsid w:val="00117EA0"/>
    <w:rsid w:val="001F0011"/>
    <w:rsid w:val="001F4AF2"/>
    <w:rsid w:val="002C5C5E"/>
    <w:rsid w:val="002F2274"/>
    <w:rsid w:val="002F5501"/>
    <w:rsid w:val="0035366D"/>
    <w:rsid w:val="00584E86"/>
    <w:rsid w:val="005C195C"/>
    <w:rsid w:val="006946AE"/>
    <w:rsid w:val="006A51C9"/>
    <w:rsid w:val="00753BE5"/>
    <w:rsid w:val="008C358D"/>
    <w:rsid w:val="0090718C"/>
    <w:rsid w:val="009478DE"/>
    <w:rsid w:val="00AE2FD4"/>
    <w:rsid w:val="00AF2647"/>
    <w:rsid w:val="00CB6036"/>
    <w:rsid w:val="00CD04FA"/>
    <w:rsid w:val="00F349F5"/>
    <w:rsid w:val="00F9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D7796"/>
  <w15:chartTrackingRefBased/>
  <w15:docId w15:val="{9AF95810-B673-4EF2-A5CC-B43EF35F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2026-03-22T14:01:00Z</dcterms:created>
  <dcterms:modified xsi:type="dcterms:W3CDTF">2026-03-22T14:02:00Z</dcterms:modified>
</cp:coreProperties>
</file>