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C8BA0" w14:textId="77777777" w:rsidR="00422A2E" w:rsidRDefault="00422A2E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422A2E">
        <w:rPr>
          <w:rFonts w:ascii="Tahoma" w:hAnsi="Tahoma" w:cs="Tahoma"/>
          <w:b/>
          <w:bCs/>
          <w:sz w:val="36"/>
          <w:szCs w:val="36"/>
        </w:rPr>
        <w:t>I Surrender All</w:t>
      </w:r>
    </w:p>
    <w:p w14:paraId="708675D3" w14:textId="43A5B77A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0FF051" wp14:editId="1A719A5A">
                <wp:simplePos x="0" y="0"/>
                <wp:positionH relativeFrom="margin">
                  <wp:align>center</wp:align>
                </wp:positionH>
                <wp:positionV relativeFrom="paragraph">
                  <wp:posOffset>148780</wp:posOffset>
                </wp:positionV>
                <wp:extent cx="2493645" cy="7207885"/>
                <wp:effectExtent l="0" t="0" r="190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645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DF7E9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75AB9063" w14:textId="77777777" w:rsidR="00422A2E" w:rsidRPr="00422A2E" w:rsidRDefault="00422A2E" w:rsidP="00422A2E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t>All to Jesus I surrender,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All to Him I freely give;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will ever love and trust Him,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In His presence daily live.</w:t>
                            </w:r>
                          </w:p>
                          <w:p w14:paraId="51CF177B" w14:textId="77777777" w:rsidR="00422A2E" w:rsidRPr="00422A2E" w:rsidRDefault="00422A2E" w:rsidP="00422A2E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22A2E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surrender all, I surrender all;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All to Thee, my blessed Savior,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surrender all.</w:t>
                            </w:r>
                          </w:p>
                          <w:p w14:paraId="4BADF550" w14:textId="48A03CE2" w:rsidR="00422A2E" w:rsidRPr="00F349F5" w:rsidRDefault="00422A2E" w:rsidP="00422A2E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10C4AAB8" w14:textId="7E24209A" w:rsidR="00422A2E" w:rsidRPr="00422A2E" w:rsidRDefault="00422A2E" w:rsidP="00422A2E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t>All to Jesus I surrender,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Make me, Savior, wholly Thine;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Let me feel Thy Holy Spirit,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Truly know that Thou art mine. </w:t>
                            </w:r>
                          </w:p>
                          <w:p w14:paraId="67932E04" w14:textId="77777777" w:rsidR="00422A2E" w:rsidRPr="00422A2E" w:rsidRDefault="00422A2E" w:rsidP="00422A2E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22A2E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surrender all, I surrender all;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All to Thee, my blessed Savior,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surrender all.</w:t>
                            </w:r>
                          </w:p>
                          <w:p w14:paraId="3EAE3018" w14:textId="20DAA887" w:rsidR="00422A2E" w:rsidRPr="00F349F5" w:rsidRDefault="00422A2E" w:rsidP="00422A2E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63D610EF" w14:textId="6CE7498D" w:rsidR="00422A2E" w:rsidRPr="00422A2E" w:rsidRDefault="00422A2E" w:rsidP="00422A2E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t>All to Jesus I surrender,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Lord, I give myself to Thee;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Fill me with Thy love and power,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Let Thy blessing fall on me.</w:t>
                            </w:r>
                          </w:p>
                          <w:p w14:paraId="2A49E0BC" w14:textId="4C3B97BC" w:rsidR="00F349F5" w:rsidRPr="00422A2E" w:rsidRDefault="00422A2E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22A2E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surrender all, I surrender all;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All to Thee, my blessed Savior,</w:t>
                            </w:r>
                            <w:r w:rsidRPr="00422A2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surrender all.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0FF0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1.7pt;width:196.35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" stroked="f">
                <v:textbox>
                  <w:txbxContent>
                    <w:p w14:paraId="45CDF7E9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75AB9063" w14:textId="77777777" w:rsidR="00422A2E" w:rsidRPr="00422A2E" w:rsidRDefault="00422A2E" w:rsidP="00422A2E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t>All to Jesus I surrender,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All to Him I freely give;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I will ever love and trust Him,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In His presence daily live.</w:t>
                      </w:r>
                    </w:p>
                    <w:p w14:paraId="51CF177B" w14:textId="77777777" w:rsidR="00422A2E" w:rsidRPr="00422A2E" w:rsidRDefault="00422A2E" w:rsidP="00422A2E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22A2E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I surrender all, I surrender all;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All to Thee, my blessed Savior,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I surrender all.</w:t>
                      </w:r>
                    </w:p>
                    <w:p w14:paraId="4BADF550" w14:textId="48A03CE2" w:rsidR="00422A2E" w:rsidRPr="00F349F5" w:rsidRDefault="00422A2E" w:rsidP="00422A2E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10C4AAB8" w14:textId="7E24209A" w:rsidR="00422A2E" w:rsidRPr="00422A2E" w:rsidRDefault="00422A2E" w:rsidP="00422A2E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t>All to Jesus I surrender,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Make me, Savior, wholly Thine;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Let me feel Thy Holy Spirit,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Truly know that Thou art mine. </w:t>
                      </w:r>
                    </w:p>
                    <w:p w14:paraId="67932E04" w14:textId="77777777" w:rsidR="00422A2E" w:rsidRPr="00422A2E" w:rsidRDefault="00422A2E" w:rsidP="00422A2E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22A2E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I surrender all, I surrender all;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All to Thee, my blessed Savior,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I surrender all.</w:t>
                      </w:r>
                    </w:p>
                    <w:p w14:paraId="3EAE3018" w14:textId="20DAA887" w:rsidR="00422A2E" w:rsidRPr="00F349F5" w:rsidRDefault="00422A2E" w:rsidP="00422A2E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63D610EF" w14:textId="6CE7498D" w:rsidR="00422A2E" w:rsidRPr="00422A2E" w:rsidRDefault="00422A2E" w:rsidP="00422A2E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t>All to Jesus I surrender,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Lord, I give myself to Thee;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Fill me with Thy love and power,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Let Thy blessing fall on me.</w:t>
                      </w:r>
                    </w:p>
                    <w:p w14:paraId="2A49E0BC" w14:textId="4C3B97BC" w:rsidR="00F349F5" w:rsidRPr="00422A2E" w:rsidRDefault="00422A2E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22A2E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I surrender all, I surrender all;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All to Thee, my blessed Savior,</w:t>
                      </w:r>
                      <w:r w:rsidRPr="00422A2E">
                        <w:rPr>
                          <w:rFonts w:ascii="Tahoma" w:hAnsi="Tahoma" w:cs="Tahoma"/>
                          <w:lang w:val="en-PH"/>
                        </w:rPr>
                        <w:br/>
                        <w:t>I surrender all.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1630361" w14:textId="77777777" w:rsidR="005C195C" w:rsidRDefault="005C195C" w:rsidP="005C195C">
      <w:bookmarkStart w:id="0" w:name="_Hlk224980866"/>
      <w:bookmarkEnd w:id="0"/>
    </w:p>
    <w:p w14:paraId="7E859772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C9249" w14:textId="77777777" w:rsidR="004078E8" w:rsidRDefault="004078E8" w:rsidP="00AF2647">
      <w:pPr>
        <w:spacing w:after="0" w:line="240" w:lineRule="auto"/>
      </w:pPr>
      <w:r>
        <w:separator/>
      </w:r>
    </w:p>
  </w:endnote>
  <w:endnote w:type="continuationSeparator" w:id="0">
    <w:p w14:paraId="7DCEF937" w14:textId="77777777" w:rsidR="004078E8" w:rsidRDefault="004078E8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9CAD5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DC439E" wp14:editId="1C1AA8E4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0C984" w14:textId="77777777" w:rsidR="004078E8" w:rsidRDefault="004078E8" w:rsidP="00AF2647">
      <w:pPr>
        <w:spacing w:after="0" w:line="240" w:lineRule="auto"/>
      </w:pPr>
      <w:r>
        <w:separator/>
      </w:r>
    </w:p>
  </w:footnote>
  <w:footnote w:type="continuationSeparator" w:id="0">
    <w:p w14:paraId="518A61EB" w14:textId="77777777" w:rsidR="004078E8" w:rsidRDefault="004078E8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A2E"/>
    <w:rsid w:val="00000EDF"/>
    <w:rsid w:val="0003762F"/>
    <w:rsid w:val="00117EA0"/>
    <w:rsid w:val="001F0011"/>
    <w:rsid w:val="001F4AF2"/>
    <w:rsid w:val="002F2274"/>
    <w:rsid w:val="002F5501"/>
    <w:rsid w:val="0035366D"/>
    <w:rsid w:val="004078E8"/>
    <w:rsid w:val="00422A2E"/>
    <w:rsid w:val="00566786"/>
    <w:rsid w:val="00584E86"/>
    <w:rsid w:val="005C195C"/>
    <w:rsid w:val="006946AE"/>
    <w:rsid w:val="006A51C9"/>
    <w:rsid w:val="008C358D"/>
    <w:rsid w:val="0090718C"/>
    <w:rsid w:val="00AE2FD4"/>
    <w:rsid w:val="00AF2647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34C20"/>
  <w15:chartTrackingRefBased/>
  <w15:docId w15:val="{E8A897E2-4E36-4FD9-90B7-06911A67F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7%20files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2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2026-03-26T13:06:00Z</dcterms:created>
  <dcterms:modified xsi:type="dcterms:W3CDTF">2026-03-26T13:08:00Z</dcterms:modified>
</cp:coreProperties>
</file>