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74C3A" w14:textId="77777777" w:rsidR="009E6491" w:rsidRDefault="009E6491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9E6491">
        <w:rPr>
          <w:rFonts w:ascii="Tahoma" w:hAnsi="Tahoma" w:cs="Tahoma"/>
          <w:b/>
          <w:bCs/>
          <w:sz w:val="36"/>
          <w:szCs w:val="36"/>
        </w:rPr>
        <w:t>In the Garden</w:t>
      </w:r>
    </w:p>
    <w:p w14:paraId="3F9A7F1D" w14:textId="0615F150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E1A3D0" wp14:editId="3AAF5386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3265170" cy="7445375"/>
                <wp:effectExtent l="0" t="0" r="0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170" cy="744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5722F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59591868" w14:textId="77777777" w:rsidR="009E6491" w:rsidRPr="009E6491" w:rsidRDefault="009E6491" w:rsidP="009E6491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t> I come to the garden alone,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While the dew is still on the roses;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the voice I hear, falling on my ear,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 Son of God discloses.</w:t>
                            </w:r>
                          </w:p>
                          <w:p w14:paraId="4A0A3E2C" w14:textId="77777777" w:rsidR="009E6491" w:rsidRPr="009E6491" w:rsidRDefault="009E6491" w:rsidP="009E6491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E6491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He walks with me, and He talks with me,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He tells me I am His own,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the joy we share as we tarry there,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None other has ever known.</w:t>
                            </w:r>
                          </w:p>
                          <w:p w14:paraId="022ED705" w14:textId="77777777" w:rsidR="009E6491" w:rsidRDefault="009E6491" w:rsidP="009E6491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06000983" w14:textId="57132400" w:rsidR="009E6491" w:rsidRDefault="009E6491" w:rsidP="009E6491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t>He speaks, and the sound of His voice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Is so sweet the birds hush their singing;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the melody that He gave to me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Within my heart is ringing.</w:t>
                            </w:r>
                          </w:p>
                          <w:p w14:paraId="32E85FEF" w14:textId="1A7DBD43" w:rsidR="009E6491" w:rsidRPr="009E6491" w:rsidRDefault="009E6491" w:rsidP="009E6491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E6491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He walks with me, and He talks with me,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He tells me I am His own,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the joy we share as we tarry there,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None other has ever known.</w:t>
                            </w:r>
                          </w:p>
                          <w:p w14:paraId="340CED24" w14:textId="77777777" w:rsidR="009E6491" w:rsidRDefault="009E6491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66691B01" w14:textId="77777777" w:rsidR="009E6491" w:rsidRDefault="009E6491" w:rsidP="009E6491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t>I'd stay in the garden with Him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Tho' the night around me be falling;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But He bids me go; thro' the voice of woe,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His voice to me is calling.</w:t>
                            </w:r>
                          </w:p>
                          <w:p w14:paraId="74BF3899" w14:textId="4F82D21A" w:rsidR="00F349F5" w:rsidRPr="009E6491" w:rsidRDefault="009E6491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E6491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He walks with me, and He talks with me,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He tells me I am His own,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the joy we share as we tarry there,</w:t>
                            </w:r>
                            <w:r w:rsidRPr="009E6491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None other has ever known.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E1A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257.1pt;height:586.2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10iDgIAAPcDAAAOAAAAZHJzL2Uyb0RvYy54bWysU9tu2zAMfR+wfxD0vjhJk6Y14hRdugwD&#10;ugvQ7QNkWY6FyaJGKbGzrx8lu2m2vQ3TgyCK1CF5eLS+61vDjgq9Blvw2WTKmbISKm33Bf/2dffm&#10;h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" stroked="f">
                <v:textbox>
                  <w:txbxContent>
                    <w:p w14:paraId="4E75722F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59591868" w14:textId="77777777" w:rsidR="009E6491" w:rsidRPr="009E6491" w:rsidRDefault="009E6491" w:rsidP="009E6491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t> I come to the garden alone,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While the dew is still on the roses;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And the voice I hear, falling on my ear,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The Son of God discloses.</w:t>
                      </w:r>
                    </w:p>
                    <w:p w14:paraId="4A0A3E2C" w14:textId="77777777" w:rsidR="009E6491" w:rsidRPr="009E6491" w:rsidRDefault="009E6491" w:rsidP="009E6491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9E6491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And He walks with me, and He talks with me,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And He tells me I am His own,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And the joy we share as we tarry there,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None other has ever known.</w:t>
                      </w:r>
                    </w:p>
                    <w:p w14:paraId="022ED705" w14:textId="77777777" w:rsidR="009E6491" w:rsidRDefault="009E6491" w:rsidP="009E6491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06000983" w14:textId="57132400" w:rsidR="009E6491" w:rsidRDefault="009E6491" w:rsidP="009E6491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t>He speaks, and the sound of His voice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Is so sweet the birds hush their singing;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And the melody that He gave to me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Within my heart is ringing.</w:t>
                      </w:r>
                    </w:p>
                    <w:p w14:paraId="32E85FEF" w14:textId="1A7DBD43" w:rsidR="009E6491" w:rsidRPr="009E6491" w:rsidRDefault="009E6491" w:rsidP="009E6491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9E6491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And He walks with me, and He talks with me,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And He tells me I am His own,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And the joy we share as we tarry there,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None other has ever known.</w:t>
                      </w:r>
                    </w:p>
                    <w:p w14:paraId="340CED24" w14:textId="77777777" w:rsidR="009E6491" w:rsidRDefault="009E6491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66691B01" w14:textId="77777777" w:rsidR="009E6491" w:rsidRDefault="009E6491" w:rsidP="009E6491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t>I'd stay in the garden with Him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Tho' the night around me be falling;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But He bids me go; thro' the voice of woe,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His voice to me is calling.</w:t>
                      </w:r>
                    </w:p>
                    <w:p w14:paraId="74BF3899" w14:textId="4F82D21A" w:rsidR="00F349F5" w:rsidRPr="009E6491" w:rsidRDefault="009E6491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9E6491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And He walks with me, and He talks with me,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And He tells me I am His own,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And the joy we share as we tarry there,</w:t>
                      </w:r>
                      <w:r w:rsidRPr="009E6491">
                        <w:rPr>
                          <w:rFonts w:ascii="Tahoma" w:hAnsi="Tahoma" w:cs="Tahoma"/>
                          <w:lang w:val="en-PH"/>
                        </w:rPr>
                        <w:br/>
                        <w:t>None other has ever known.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0B50E1" w14:textId="77777777" w:rsidR="005C195C" w:rsidRDefault="005C195C" w:rsidP="005C195C">
      <w:bookmarkStart w:id="0" w:name="_Hlk224980866"/>
      <w:bookmarkEnd w:id="0"/>
    </w:p>
    <w:p w14:paraId="3E2A9D4F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DB88F" w14:textId="77777777" w:rsidR="002B67F9" w:rsidRDefault="002B67F9" w:rsidP="00AF2647">
      <w:pPr>
        <w:spacing w:after="0" w:line="240" w:lineRule="auto"/>
      </w:pPr>
      <w:r>
        <w:separator/>
      </w:r>
    </w:p>
  </w:endnote>
  <w:endnote w:type="continuationSeparator" w:id="0">
    <w:p w14:paraId="7C1CED31" w14:textId="77777777" w:rsidR="002B67F9" w:rsidRDefault="002B67F9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9BB22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2F7E06" wp14:editId="430268A6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B9719" w14:textId="77777777" w:rsidR="002B67F9" w:rsidRDefault="002B67F9" w:rsidP="00AF2647">
      <w:pPr>
        <w:spacing w:after="0" w:line="240" w:lineRule="auto"/>
      </w:pPr>
      <w:r>
        <w:separator/>
      </w:r>
    </w:p>
  </w:footnote>
  <w:footnote w:type="continuationSeparator" w:id="0">
    <w:p w14:paraId="6CA76115" w14:textId="77777777" w:rsidR="002B67F9" w:rsidRDefault="002B67F9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91"/>
    <w:rsid w:val="00000EDF"/>
    <w:rsid w:val="000D01FC"/>
    <w:rsid w:val="00117EA0"/>
    <w:rsid w:val="001F0011"/>
    <w:rsid w:val="001F4AF2"/>
    <w:rsid w:val="002B67F9"/>
    <w:rsid w:val="002F2274"/>
    <w:rsid w:val="002F5501"/>
    <w:rsid w:val="0035366D"/>
    <w:rsid w:val="00584E86"/>
    <w:rsid w:val="005C195C"/>
    <w:rsid w:val="006946AE"/>
    <w:rsid w:val="006A51C9"/>
    <w:rsid w:val="008C358D"/>
    <w:rsid w:val="0090718C"/>
    <w:rsid w:val="009E6491"/>
    <w:rsid w:val="00AE2FD4"/>
    <w:rsid w:val="00AF2647"/>
    <w:rsid w:val="00B451D2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AF9918"/>
  <w15:chartTrackingRefBased/>
  <w15:docId w15:val="{8F6C739D-17E8-4AC1-9EA5-F3D08E176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Batch%203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3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2026-04-02T05:41:00Z</dcterms:created>
  <dcterms:modified xsi:type="dcterms:W3CDTF">2026-04-02T05:44:00Z</dcterms:modified>
</cp:coreProperties>
</file>