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1BA5" w14:textId="77777777" w:rsidR="00E92D3F" w:rsidRDefault="00E92D3F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E92D3F">
        <w:rPr>
          <w:rFonts w:ascii="Tahoma" w:hAnsi="Tahoma" w:cs="Tahoma"/>
          <w:b/>
          <w:bCs/>
          <w:sz w:val="36"/>
          <w:szCs w:val="36"/>
        </w:rPr>
        <w:t>Jesus Loves Me</w:t>
      </w:r>
    </w:p>
    <w:p w14:paraId="106DAA62" w14:textId="6A9FD3ED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ACC147" wp14:editId="3F3C12C5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3087370" cy="72078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7370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1ADEC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22F2972F" w14:textId="77777777" w:rsidR="00E92D3F" w:rsidRPr="00E92D3F" w:rsidRDefault="00E92D3F" w:rsidP="00E92D3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t>Jesus loves me, this I know,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for the Bible tells me so.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Little ones to him belong;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they are weak, but he is strong.</w:t>
                            </w:r>
                          </w:p>
                          <w:p w14:paraId="4F9EB3D9" w14:textId="77777777" w:rsidR="00E92D3F" w:rsidRPr="00E92D3F" w:rsidRDefault="00E92D3F" w:rsidP="00E92D3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E92D3F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Yes, Jesus loves me! Yes, Jesus loves me!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Yes, Jesus loves me! The Bible tells me so.</w:t>
                            </w:r>
                          </w:p>
                          <w:p w14:paraId="21D60EEE" w14:textId="77777777" w:rsidR="00E92D3F" w:rsidRDefault="00E92D3F" w:rsidP="00E92D3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16667A81" w14:textId="4B015C4F" w:rsidR="00E92D3F" w:rsidRDefault="00E92D3F" w:rsidP="00E92D3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t>Jesus loves me he who died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heaven's gate to open wide.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 will wash away my sin,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let his little child come in.</w:t>
                            </w:r>
                          </w:p>
                          <w:p w14:paraId="28224CB2" w14:textId="646FA770" w:rsidR="00E92D3F" w:rsidRPr="00E92D3F" w:rsidRDefault="00E92D3F" w:rsidP="00E92D3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E92D3F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Yes, Jesus loves me! Yes, Jesus loves me!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Yes, Jesus loves me! The Bible tells me so.</w:t>
                            </w:r>
                          </w:p>
                          <w:p w14:paraId="65BCE39A" w14:textId="77777777" w:rsidR="00E92D3F" w:rsidRDefault="00E92D3F" w:rsidP="00E92D3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03F9AF59" w14:textId="77777777" w:rsidR="00E92D3F" w:rsidRDefault="00E92D3F" w:rsidP="00E92D3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t>Jesus loves me, this I know,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as he loved so long ago,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taking children on his knee,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saying, "Let them come to me."</w:t>
                            </w:r>
                          </w:p>
                          <w:p w14:paraId="08A85AE4" w14:textId="5AF855A0" w:rsidR="00F349F5" w:rsidRPr="00E92D3F" w:rsidRDefault="00E92D3F" w:rsidP="00E92D3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E92D3F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Yes, Jesus loves me! Yes, Jesus loves me!</w:t>
                            </w:r>
                            <w:r w:rsidRPr="00E92D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Yes, Jesus loves me! The Bible tells me so.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ACC1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243.1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" stroked="f">
                <v:textbox>
                  <w:txbxContent>
                    <w:p w14:paraId="7F01ADEC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22F2972F" w14:textId="77777777" w:rsidR="00E92D3F" w:rsidRPr="00E92D3F" w:rsidRDefault="00E92D3F" w:rsidP="00E92D3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t>Jesus loves me, this I know,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for the Bible tells me so.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Little ones to him belong;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they are weak, but he is strong.</w:t>
                      </w:r>
                    </w:p>
                    <w:p w14:paraId="4F9EB3D9" w14:textId="77777777" w:rsidR="00E92D3F" w:rsidRPr="00E92D3F" w:rsidRDefault="00E92D3F" w:rsidP="00E92D3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E92D3F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Yes, Jesus loves me! Yes, Jesus loves me!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Yes, Jesus loves me! The Bible tells me so.</w:t>
                      </w:r>
                    </w:p>
                    <w:p w14:paraId="21D60EEE" w14:textId="77777777" w:rsidR="00E92D3F" w:rsidRDefault="00E92D3F" w:rsidP="00E92D3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16667A81" w14:textId="4B015C4F" w:rsidR="00E92D3F" w:rsidRDefault="00E92D3F" w:rsidP="00E92D3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t>Jesus loves me he who died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heaven's gate to open wide.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He will wash away my sin,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let his little child come in.</w:t>
                      </w:r>
                    </w:p>
                    <w:p w14:paraId="28224CB2" w14:textId="646FA770" w:rsidR="00E92D3F" w:rsidRPr="00E92D3F" w:rsidRDefault="00E92D3F" w:rsidP="00E92D3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E92D3F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Yes, Jesus loves me! Yes, Jesus loves me!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Yes, Jesus loves me! The Bible tells me so.</w:t>
                      </w:r>
                    </w:p>
                    <w:p w14:paraId="65BCE39A" w14:textId="77777777" w:rsidR="00E92D3F" w:rsidRDefault="00E92D3F" w:rsidP="00E92D3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03F9AF59" w14:textId="77777777" w:rsidR="00E92D3F" w:rsidRDefault="00E92D3F" w:rsidP="00E92D3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t>Jesus loves me, this I know,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as he loved so long ago,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taking children on his knee,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saying, "Let them come to me."</w:t>
                      </w:r>
                    </w:p>
                    <w:p w14:paraId="08A85AE4" w14:textId="5AF855A0" w:rsidR="00F349F5" w:rsidRPr="00E92D3F" w:rsidRDefault="00E92D3F" w:rsidP="00E92D3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E92D3F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Yes, Jesus loves me! Yes, Jesus loves me!</w:t>
                      </w:r>
                      <w:r w:rsidRPr="00E92D3F">
                        <w:rPr>
                          <w:rFonts w:ascii="Tahoma" w:hAnsi="Tahoma" w:cs="Tahoma"/>
                          <w:lang w:val="en-PH"/>
                        </w:rPr>
                        <w:br/>
                        <w:t>Yes, Jesus loves me! The Bible tells me so.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A2E3DF4" w14:textId="77777777" w:rsidR="005C195C" w:rsidRDefault="005C195C" w:rsidP="005C195C">
      <w:bookmarkStart w:id="0" w:name="_Hlk224980866"/>
      <w:bookmarkEnd w:id="0"/>
    </w:p>
    <w:p w14:paraId="3B0B9700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722B3" w14:textId="77777777" w:rsidR="00152E5C" w:rsidRDefault="00152E5C" w:rsidP="00AF2647">
      <w:pPr>
        <w:spacing w:after="0" w:line="240" w:lineRule="auto"/>
      </w:pPr>
      <w:r>
        <w:separator/>
      </w:r>
    </w:p>
  </w:endnote>
  <w:endnote w:type="continuationSeparator" w:id="0">
    <w:p w14:paraId="433E7916" w14:textId="77777777" w:rsidR="00152E5C" w:rsidRDefault="00152E5C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93F90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AD156C" wp14:editId="6C1BBBD4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A14AD" w14:textId="77777777" w:rsidR="00152E5C" w:rsidRDefault="00152E5C" w:rsidP="00AF2647">
      <w:pPr>
        <w:spacing w:after="0" w:line="240" w:lineRule="auto"/>
      </w:pPr>
      <w:r>
        <w:separator/>
      </w:r>
    </w:p>
  </w:footnote>
  <w:footnote w:type="continuationSeparator" w:id="0">
    <w:p w14:paraId="3A1286E1" w14:textId="77777777" w:rsidR="00152E5C" w:rsidRDefault="00152E5C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3F"/>
    <w:rsid w:val="00000EDF"/>
    <w:rsid w:val="00117EA0"/>
    <w:rsid w:val="00152E5C"/>
    <w:rsid w:val="001F0011"/>
    <w:rsid w:val="001F4AF2"/>
    <w:rsid w:val="002F2274"/>
    <w:rsid w:val="002F5501"/>
    <w:rsid w:val="0035366D"/>
    <w:rsid w:val="00584E86"/>
    <w:rsid w:val="005C195C"/>
    <w:rsid w:val="006946AE"/>
    <w:rsid w:val="006A51C9"/>
    <w:rsid w:val="008C358D"/>
    <w:rsid w:val="0090718C"/>
    <w:rsid w:val="00AE2FD4"/>
    <w:rsid w:val="00AF2647"/>
    <w:rsid w:val="00B3692F"/>
    <w:rsid w:val="00CB6036"/>
    <w:rsid w:val="00CD04FA"/>
    <w:rsid w:val="00E92D3F"/>
    <w:rsid w:val="00EA400E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EE412"/>
  <w15:chartTrackingRefBased/>
  <w15:docId w15:val="{22139336-79E6-4A65-AA02-B3B07252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4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Batch%203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2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2026-04-02T08:42:00Z</dcterms:created>
  <dcterms:modified xsi:type="dcterms:W3CDTF">2026-04-02T08:44:00Z</dcterms:modified>
</cp:coreProperties>
</file>