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F5774" w14:textId="77777777" w:rsidR="00572752" w:rsidRDefault="00572752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572752">
        <w:rPr>
          <w:rFonts w:ascii="Tahoma" w:hAnsi="Tahoma" w:cs="Tahoma"/>
          <w:b/>
          <w:bCs/>
          <w:sz w:val="36"/>
          <w:szCs w:val="36"/>
        </w:rPr>
        <w:t>O Holy Night</w:t>
      </w:r>
      <w:r w:rsidRPr="00572752">
        <w:rPr>
          <w:rFonts w:ascii="Tahoma" w:hAnsi="Tahoma" w:cs="Tahoma"/>
          <w:b/>
          <w:bCs/>
          <w:sz w:val="36"/>
          <w:szCs w:val="36"/>
        </w:rPr>
        <w:t xml:space="preserve"> </w:t>
      </w:r>
    </w:p>
    <w:p w14:paraId="33D59F74" w14:textId="2ACAB21A" w:rsidR="00117EA0" w:rsidRPr="00EB5306" w:rsidRDefault="00F349F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0E3FDA" wp14:editId="2E2D08C9">
                <wp:simplePos x="0" y="0"/>
                <wp:positionH relativeFrom="margin">
                  <wp:align>center</wp:align>
                </wp:positionH>
                <wp:positionV relativeFrom="paragraph">
                  <wp:posOffset>163195</wp:posOffset>
                </wp:positionV>
                <wp:extent cx="3615055" cy="7207885"/>
                <wp:effectExtent l="0" t="0" r="444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5055" cy="720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352F74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3485D5B5" w14:textId="7939AA36" w:rsidR="00572752" w:rsidRPr="00572752" w:rsidRDefault="00572752" w:rsidP="00572752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t>O holy night! the stars are brightly shining -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It is the night of the dear Savior’s birth!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Long lay the world in sin and darkness pining -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Till He appeared, gift of infinite worth!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Behold the Babe in yonder manger lowly -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'Tis God's own Son come down in human form: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Fall on your knees before the Lord most holy!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 night divine</w:t>
                            </w:r>
                            <w:r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t>– O night when Christ was born!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 night divine</w:t>
                            </w:r>
                            <w:r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t>– O night, O night divine!</w:t>
                            </w:r>
                          </w:p>
                          <w:p w14:paraId="173385AB" w14:textId="77777777" w:rsidR="00572752" w:rsidRDefault="00572752" w:rsidP="00572752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0D64549A" w14:textId="4635728B" w:rsidR="00572752" w:rsidRPr="00572752" w:rsidRDefault="00572752" w:rsidP="00572752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t>With humble hearts we bow in adoration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Before the Child, gift of God's matchless love.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Sent from on high to purchase our salvation!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That we might dwell with Him ever above.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What grace untold</w:t>
                            </w:r>
                            <w:r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t>– to leave the bliss of glory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And die for sinners guilty and forlorn: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Fall on your knees! repeat the wondrous story!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 night divine</w:t>
                            </w:r>
                            <w:r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t>– O night when Christ was born!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 night divine</w:t>
                            </w:r>
                            <w:r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t>– O night, O night divine!</w:t>
                            </w:r>
                          </w:p>
                          <w:p w14:paraId="597D715D" w14:textId="77777777" w:rsidR="00572752" w:rsidRDefault="00572752" w:rsidP="00572752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5D0E553C" w14:textId="2092BAEC" w:rsidR="00572752" w:rsidRPr="00572752" w:rsidRDefault="00572752" w:rsidP="00572752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t>O day of joy, when in eternal splendor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He shall return in His glory to reign,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When </w:t>
                            </w:r>
                            <w:proofErr w:type="spellStart"/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t>ev'ry</w:t>
                            </w:r>
                            <w:proofErr w:type="spellEnd"/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tongue due praise to Him shall render,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His </w:t>
                            </w:r>
                            <w:proofErr w:type="spellStart"/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t>pow'r</w:t>
                            </w:r>
                            <w:proofErr w:type="spellEnd"/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and might to all nations proclaim!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 thrill of hope our longing hearts rejoices,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For soon shall down that glad eternal morn: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Fall on your knees! with joy lift up your voices!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 night divine</w:t>
                            </w:r>
                            <w:r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t>– O night when Christ was born!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 night divine</w:t>
                            </w:r>
                            <w:r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</w:t>
                            </w:r>
                            <w:r w:rsidRPr="00572752">
                              <w:rPr>
                                <w:rFonts w:ascii="Tahoma" w:hAnsi="Tahoma" w:cs="Tahoma"/>
                                <w:lang w:val="en-PH"/>
                              </w:rPr>
                              <w:t>– O night, O night divine!</w:t>
                            </w:r>
                          </w:p>
                          <w:p w14:paraId="4EC37008" w14:textId="77777777" w:rsidR="00F349F5" w:rsidRPr="00F349F5" w:rsidRDefault="00F349F5" w:rsidP="00572752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0E3FD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2.85pt;width:284.65pt;height:567.5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" stroked="f">
                <v:textbox>
                  <w:txbxContent>
                    <w:p w14:paraId="4A352F74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3485D5B5" w14:textId="7939AA36" w:rsidR="00572752" w:rsidRPr="00572752" w:rsidRDefault="00572752" w:rsidP="00572752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t>O holy night! the stars are brightly shining -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br/>
                        <w:t>It is the night of the dear Savior’s birth!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br/>
                        <w:t>Long lay the world in sin and darkness pining -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br/>
                        <w:t>Till He appeared, gift of infinite worth!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br/>
                        <w:t>Behold the Babe in yonder manger lowly -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br/>
                        <w:t>'Tis God's own Son come down in human form: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br/>
                        <w:t>Fall on your knees before the Lord most holy!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br/>
                        <w:t>O night divine</w:t>
                      </w:r>
                      <w:r>
                        <w:rPr>
                          <w:rFonts w:ascii="Tahoma" w:hAnsi="Tahoma" w:cs="Tahoma"/>
                          <w:lang w:val="en-PH"/>
                        </w:rPr>
                        <w:t xml:space="preserve"> 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t>– O night when Christ was born!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br/>
                        <w:t>O night divine</w:t>
                      </w:r>
                      <w:r>
                        <w:rPr>
                          <w:rFonts w:ascii="Tahoma" w:hAnsi="Tahoma" w:cs="Tahoma"/>
                          <w:lang w:val="en-PH"/>
                        </w:rPr>
                        <w:t xml:space="preserve"> 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t>– O night, O night divine!</w:t>
                      </w:r>
                    </w:p>
                    <w:p w14:paraId="173385AB" w14:textId="77777777" w:rsidR="00572752" w:rsidRDefault="00572752" w:rsidP="00572752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0D64549A" w14:textId="4635728B" w:rsidR="00572752" w:rsidRPr="00572752" w:rsidRDefault="00572752" w:rsidP="00572752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t>With humble hearts we bow in adoration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br/>
                        <w:t>Before the Child, gift of God's matchless love.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br/>
                        <w:t>Sent from on high to purchase our salvation!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br/>
                        <w:t>That we might dwell with Him ever above.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br/>
                        <w:t>What grace untold</w:t>
                      </w:r>
                      <w:r>
                        <w:rPr>
                          <w:rFonts w:ascii="Tahoma" w:hAnsi="Tahoma" w:cs="Tahoma"/>
                          <w:lang w:val="en-PH"/>
                        </w:rPr>
                        <w:t xml:space="preserve"> 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t>– to leave the bliss of glory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br/>
                        <w:t>And die for sinners guilty and forlorn: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br/>
                        <w:t>Fall on your knees! repeat the wondrous story!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br/>
                        <w:t>O night divine</w:t>
                      </w:r>
                      <w:r>
                        <w:rPr>
                          <w:rFonts w:ascii="Tahoma" w:hAnsi="Tahoma" w:cs="Tahoma"/>
                          <w:lang w:val="en-PH"/>
                        </w:rPr>
                        <w:t xml:space="preserve"> 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t>– O night when Christ was born!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br/>
                        <w:t>O night divine</w:t>
                      </w:r>
                      <w:r>
                        <w:rPr>
                          <w:rFonts w:ascii="Tahoma" w:hAnsi="Tahoma" w:cs="Tahoma"/>
                          <w:lang w:val="en-PH"/>
                        </w:rPr>
                        <w:t xml:space="preserve"> 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t>– O night, O night divine!</w:t>
                      </w:r>
                    </w:p>
                    <w:p w14:paraId="597D715D" w14:textId="77777777" w:rsidR="00572752" w:rsidRDefault="00572752" w:rsidP="00572752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5D0E553C" w14:textId="2092BAEC" w:rsidR="00572752" w:rsidRPr="00572752" w:rsidRDefault="00572752" w:rsidP="00572752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t>O day of joy, when in eternal splendor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br/>
                        <w:t>He shall return in His glory to reign,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When </w:t>
                      </w:r>
                      <w:proofErr w:type="spellStart"/>
                      <w:r w:rsidRPr="00572752">
                        <w:rPr>
                          <w:rFonts w:ascii="Tahoma" w:hAnsi="Tahoma" w:cs="Tahoma"/>
                          <w:lang w:val="en-PH"/>
                        </w:rPr>
                        <w:t>ev'ry</w:t>
                      </w:r>
                      <w:proofErr w:type="spellEnd"/>
                      <w:r w:rsidRPr="00572752">
                        <w:rPr>
                          <w:rFonts w:ascii="Tahoma" w:hAnsi="Tahoma" w:cs="Tahoma"/>
                          <w:lang w:val="en-PH"/>
                        </w:rPr>
                        <w:t xml:space="preserve"> tongue due praise to Him shall render,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His </w:t>
                      </w:r>
                      <w:proofErr w:type="spellStart"/>
                      <w:r w:rsidRPr="00572752">
                        <w:rPr>
                          <w:rFonts w:ascii="Tahoma" w:hAnsi="Tahoma" w:cs="Tahoma"/>
                          <w:lang w:val="en-PH"/>
                        </w:rPr>
                        <w:t>pow'r</w:t>
                      </w:r>
                      <w:proofErr w:type="spellEnd"/>
                      <w:r w:rsidRPr="00572752">
                        <w:rPr>
                          <w:rFonts w:ascii="Tahoma" w:hAnsi="Tahoma" w:cs="Tahoma"/>
                          <w:lang w:val="en-PH"/>
                        </w:rPr>
                        <w:t xml:space="preserve"> and might to all nations proclaim!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br/>
                        <w:t>A thrill of hope our longing hearts rejoices,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br/>
                        <w:t>For soon shall down that glad eternal morn: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br/>
                        <w:t>Fall on your knees! with joy lift up your voices!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br/>
                        <w:t>O night divine</w:t>
                      </w:r>
                      <w:r>
                        <w:rPr>
                          <w:rFonts w:ascii="Tahoma" w:hAnsi="Tahoma" w:cs="Tahoma"/>
                          <w:lang w:val="en-PH"/>
                        </w:rPr>
                        <w:t xml:space="preserve"> 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t>– O night when Christ was born!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br/>
                        <w:t>O night divine</w:t>
                      </w:r>
                      <w:r>
                        <w:rPr>
                          <w:rFonts w:ascii="Tahoma" w:hAnsi="Tahoma" w:cs="Tahoma"/>
                          <w:lang w:val="en-PH"/>
                        </w:rPr>
                        <w:t xml:space="preserve"> </w:t>
                      </w:r>
                      <w:r w:rsidRPr="00572752">
                        <w:rPr>
                          <w:rFonts w:ascii="Tahoma" w:hAnsi="Tahoma" w:cs="Tahoma"/>
                          <w:lang w:val="en-PH"/>
                        </w:rPr>
                        <w:t>– O night, O night divine!</w:t>
                      </w:r>
                    </w:p>
                    <w:p w14:paraId="4EC37008" w14:textId="77777777" w:rsidR="00F349F5" w:rsidRPr="00F349F5" w:rsidRDefault="00F349F5" w:rsidP="00572752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552F624" w14:textId="77777777" w:rsidR="005C195C" w:rsidRDefault="005C195C" w:rsidP="005C195C">
      <w:bookmarkStart w:id="0" w:name="_Hlk224980866"/>
      <w:bookmarkEnd w:id="0"/>
    </w:p>
    <w:p w14:paraId="7AB9841D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DC6AD" w14:textId="77777777" w:rsidR="00DD249D" w:rsidRDefault="00DD249D" w:rsidP="00AF2647">
      <w:pPr>
        <w:spacing w:after="0" w:line="240" w:lineRule="auto"/>
      </w:pPr>
      <w:r>
        <w:separator/>
      </w:r>
    </w:p>
  </w:endnote>
  <w:endnote w:type="continuationSeparator" w:id="0">
    <w:p w14:paraId="1CED42AC" w14:textId="77777777" w:rsidR="00DD249D" w:rsidRDefault="00DD249D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4B80C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9863DF6" wp14:editId="0E03FE08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E9C2B" w14:textId="77777777" w:rsidR="00DD249D" w:rsidRDefault="00DD249D" w:rsidP="00AF2647">
      <w:pPr>
        <w:spacing w:after="0" w:line="240" w:lineRule="auto"/>
      </w:pPr>
      <w:r>
        <w:separator/>
      </w:r>
    </w:p>
  </w:footnote>
  <w:footnote w:type="continuationSeparator" w:id="0">
    <w:p w14:paraId="4E9724D5" w14:textId="77777777" w:rsidR="00DD249D" w:rsidRDefault="00DD249D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752"/>
    <w:rsid w:val="00000EDF"/>
    <w:rsid w:val="00117EA0"/>
    <w:rsid w:val="001F0011"/>
    <w:rsid w:val="001F4AF2"/>
    <w:rsid w:val="002F2274"/>
    <w:rsid w:val="002F5501"/>
    <w:rsid w:val="0035366D"/>
    <w:rsid w:val="004D42F8"/>
    <w:rsid w:val="00572752"/>
    <w:rsid w:val="00584E86"/>
    <w:rsid w:val="005C195C"/>
    <w:rsid w:val="006946AE"/>
    <w:rsid w:val="006A51C9"/>
    <w:rsid w:val="008C358D"/>
    <w:rsid w:val="0090718C"/>
    <w:rsid w:val="00AE2FD4"/>
    <w:rsid w:val="00AF2647"/>
    <w:rsid w:val="00CB6036"/>
    <w:rsid w:val="00CD04FA"/>
    <w:rsid w:val="00CF40D7"/>
    <w:rsid w:val="00DD249D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7A718E"/>
  <w15:chartTrackingRefBased/>
  <w15:docId w15:val="{843F4E54-89BD-4248-8780-59AD3904A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c\Downloads\Batch%204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2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2026-04-06T03:28:00Z</dcterms:created>
  <dcterms:modified xsi:type="dcterms:W3CDTF">2026-04-06T03:30:00Z</dcterms:modified>
</cp:coreProperties>
</file>