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61F8D" w14:textId="77777777" w:rsidR="00D45AFB" w:rsidRDefault="00D45AFB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D45AFB">
        <w:rPr>
          <w:rFonts w:ascii="Tahoma" w:hAnsi="Tahoma" w:cs="Tahoma"/>
          <w:b/>
          <w:bCs/>
          <w:sz w:val="36"/>
          <w:szCs w:val="36"/>
        </w:rPr>
        <w:t>Old Time Religion</w:t>
      </w:r>
    </w:p>
    <w:p w14:paraId="3B813F6E" w14:textId="30EB02C5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083056" wp14:editId="0F5BBE9A">
                <wp:simplePos x="0" y="0"/>
                <wp:positionH relativeFrom="margin">
                  <wp:align>center</wp:align>
                </wp:positionH>
                <wp:positionV relativeFrom="paragraph">
                  <wp:posOffset>163195</wp:posOffset>
                </wp:positionV>
                <wp:extent cx="2689860" cy="756983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7569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B395B" w14:textId="77777777" w:rsidR="00D45AFB" w:rsidRP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Give me that old time religion,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Give me that old time religion,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Give me that old time religion,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It's good enough for me.</w:t>
                            </w:r>
                          </w:p>
                          <w:p w14:paraId="61BFD21D" w14:textId="77777777" w:rsidR="00D45AFB" w:rsidRPr="00F349F5" w:rsidRDefault="00D45AFB" w:rsidP="00D45AFB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6518F098" w14:textId="77777777" w:rsid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It was good for Paul and Silas,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 was good for Paul and Silas,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 was good for Paul and Silas,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It's good enough for me.</w:t>
                            </w:r>
                          </w:p>
                          <w:p w14:paraId="43040AEF" w14:textId="0DF0AC91" w:rsidR="00D45AFB" w:rsidRP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[Refrain]</w:t>
                            </w:r>
                          </w:p>
                          <w:p w14:paraId="0D04172A" w14:textId="2C7AEA5D" w:rsidR="00D45AFB" w:rsidRPr="00F349F5" w:rsidRDefault="00D45AFB" w:rsidP="00D45AFB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346037CD" w14:textId="77777777" w:rsid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It was good for the Hebrew children,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 was good for the Hebrew children,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 was good for the Hebrew children,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It's good enough for me.</w:t>
                            </w:r>
                          </w:p>
                          <w:p w14:paraId="0D24597B" w14:textId="1D03C318" w:rsidR="00D45AFB" w:rsidRP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[Refrain]</w:t>
                            </w:r>
                          </w:p>
                          <w:p w14:paraId="2AB53BF1" w14:textId="19503FAE" w:rsidR="00D45AFB" w:rsidRPr="00F349F5" w:rsidRDefault="00D45AFB" w:rsidP="00D45AFB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5CBD2356" w14:textId="77777777" w:rsid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It was good for our mothers,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 was good for our mothers,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 was good for our mothers,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It's good enough for me.</w:t>
                            </w:r>
                          </w:p>
                          <w:p w14:paraId="46897151" w14:textId="213DD911" w:rsidR="00D45AFB" w:rsidRP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[Refrain]</w:t>
                            </w:r>
                          </w:p>
                          <w:p w14:paraId="5AC0A41D" w14:textId="57B5D908" w:rsidR="00D45AFB" w:rsidRPr="00F349F5" w:rsidRDefault="00D45AFB" w:rsidP="00D45AFB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02DB735C" w14:textId="77777777" w:rsid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Makes me love </w:t>
                            </w:r>
                            <w:proofErr w:type="spellStart"/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ev'rybody</w:t>
                            </w:r>
                            <w:proofErr w:type="spellEnd"/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Makes me love </w:t>
                            </w:r>
                            <w:proofErr w:type="spellStart"/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ev'rybody</w:t>
                            </w:r>
                            <w:proofErr w:type="spellEnd"/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Makes me love </w:t>
                            </w:r>
                            <w:proofErr w:type="spellStart"/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ev'rybody</w:t>
                            </w:r>
                            <w:proofErr w:type="spellEnd"/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,</w:t>
                            </w: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It's good enough for me.</w:t>
                            </w:r>
                          </w:p>
                          <w:p w14:paraId="21CCFBA8" w14:textId="574B67D6" w:rsidR="00D45AFB" w:rsidRPr="00D45AFB" w:rsidRDefault="00D45AFB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45AFB">
                              <w:rPr>
                                <w:rFonts w:ascii="Tahoma" w:hAnsi="Tahoma" w:cs="Tahoma"/>
                                <w:lang w:val="en-PH"/>
                              </w:rPr>
                              <w:t>[Refrain]</w:t>
                            </w:r>
                          </w:p>
                          <w:p w14:paraId="2BD521AA" w14:textId="77777777" w:rsidR="00F349F5" w:rsidRPr="00F349F5" w:rsidRDefault="00F349F5" w:rsidP="00D45AFB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0830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85pt;width:211.8pt;height:596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1W2DgIAAPcDAAAOAAAAZHJzL2Uyb0RvYy54bWysU9uO2jAQfa/Uf7D8XgIUWIgIqy1bqkrb&#10;i7TtBxjHIVYdjzs2JPTrd+xkWdq+VfWD5fGMz8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" stroked="f">
                <v:textbox>
                  <w:txbxContent>
                    <w:p w14:paraId="08EB395B" w14:textId="77777777" w:rsidR="00D45AFB" w:rsidRP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Give me that old time religion,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Give me that old time religion,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Give me that old time religion,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It's good enough for me.</w:t>
                      </w:r>
                    </w:p>
                    <w:p w14:paraId="61BFD21D" w14:textId="77777777" w:rsidR="00D45AFB" w:rsidRPr="00F349F5" w:rsidRDefault="00D45AFB" w:rsidP="00D45AFB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6518F098" w14:textId="77777777" w:rsid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It was good for Paul and Silas,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 was good for Paul and Silas,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 was good for Paul and Silas,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It's good enough for me.</w:t>
                      </w:r>
                    </w:p>
                    <w:p w14:paraId="43040AEF" w14:textId="0DF0AC91" w:rsidR="00D45AFB" w:rsidRP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[Refrain]</w:t>
                      </w:r>
                    </w:p>
                    <w:p w14:paraId="0D04172A" w14:textId="2C7AEA5D" w:rsidR="00D45AFB" w:rsidRPr="00F349F5" w:rsidRDefault="00D45AFB" w:rsidP="00D45AFB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346037CD" w14:textId="77777777" w:rsid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It was good for the Hebrew children,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 was good for the Hebrew children,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 was good for the Hebrew children,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It's good enough for me.</w:t>
                      </w:r>
                    </w:p>
                    <w:p w14:paraId="0D24597B" w14:textId="1D03C318" w:rsidR="00D45AFB" w:rsidRP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[Refrain]</w:t>
                      </w:r>
                    </w:p>
                    <w:p w14:paraId="2AB53BF1" w14:textId="19503FAE" w:rsidR="00D45AFB" w:rsidRPr="00F349F5" w:rsidRDefault="00D45AFB" w:rsidP="00D45AFB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5CBD2356" w14:textId="77777777" w:rsid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It was good for our mothers,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 was good for our mothers,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 was good for our mothers,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It's good enough for me.</w:t>
                      </w:r>
                    </w:p>
                    <w:p w14:paraId="46897151" w14:textId="213DD911" w:rsidR="00D45AFB" w:rsidRP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[Refrain]</w:t>
                      </w:r>
                    </w:p>
                    <w:p w14:paraId="5AC0A41D" w14:textId="57B5D908" w:rsidR="00D45AFB" w:rsidRPr="00F349F5" w:rsidRDefault="00D45AFB" w:rsidP="00D45AFB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02DB735C" w14:textId="77777777" w:rsid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 xml:space="preserve">Makes me love </w:t>
                      </w:r>
                      <w:proofErr w:type="spellStart"/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ev'rybody</w:t>
                      </w:r>
                      <w:proofErr w:type="spellEnd"/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Makes me love </w:t>
                      </w:r>
                      <w:proofErr w:type="spellStart"/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ev'rybody</w:t>
                      </w:r>
                      <w:proofErr w:type="spellEnd"/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Makes me love </w:t>
                      </w:r>
                      <w:proofErr w:type="spellStart"/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ev'rybody</w:t>
                      </w:r>
                      <w:proofErr w:type="spellEnd"/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,</w:t>
                      </w: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br/>
                        <w:t>It's good enough for me.</w:t>
                      </w:r>
                    </w:p>
                    <w:p w14:paraId="21CCFBA8" w14:textId="574B67D6" w:rsidR="00D45AFB" w:rsidRPr="00D45AFB" w:rsidRDefault="00D45AFB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45AFB">
                        <w:rPr>
                          <w:rFonts w:ascii="Tahoma" w:hAnsi="Tahoma" w:cs="Tahoma"/>
                          <w:lang w:val="en-PH"/>
                        </w:rPr>
                        <w:t>[Refrain]</w:t>
                      </w:r>
                    </w:p>
                    <w:p w14:paraId="2BD521AA" w14:textId="77777777" w:rsidR="00F349F5" w:rsidRPr="00F349F5" w:rsidRDefault="00F349F5" w:rsidP="00D45AFB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6B28D7" w14:textId="77777777" w:rsidR="005C195C" w:rsidRDefault="005C195C" w:rsidP="005C195C">
      <w:bookmarkStart w:id="0" w:name="_Hlk224980866"/>
      <w:bookmarkEnd w:id="0"/>
    </w:p>
    <w:p w14:paraId="720AA927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56042" w14:textId="77777777" w:rsidR="00B00027" w:rsidRDefault="00B00027" w:rsidP="00AF2647">
      <w:pPr>
        <w:spacing w:after="0" w:line="240" w:lineRule="auto"/>
      </w:pPr>
      <w:r>
        <w:separator/>
      </w:r>
    </w:p>
  </w:endnote>
  <w:endnote w:type="continuationSeparator" w:id="0">
    <w:p w14:paraId="5BBB1C19" w14:textId="77777777" w:rsidR="00B00027" w:rsidRDefault="00B00027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5F51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950D8B" wp14:editId="233576D9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F6DC3" w14:textId="77777777" w:rsidR="00B00027" w:rsidRDefault="00B00027" w:rsidP="00AF2647">
      <w:pPr>
        <w:spacing w:after="0" w:line="240" w:lineRule="auto"/>
      </w:pPr>
      <w:r>
        <w:separator/>
      </w:r>
    </w:p>
  </w:footnote>
  <w:footnote w:type="continuationSeparator" w:id="0">
    <w:p w14:paraId="7AC72F2B" w14:textId="77777777" w:rsidR="00B00027" w:rsidRDefault="00B00027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FB"/>
    <w:rsid w:val="00000EDF"/>
    <w:rsid w:val="00117EA0"/>
    <w:rsid w:val="001F0011"/>
    <w:rsid w:val="001F4AF2"/>
    <w:rsid w:val="002F2274"/>
    <w:rsid w:val="002F5501"/>
    <w:rsid w:val="0035366D"/>
    <w:rsid w:val="00584E86"/>
    <w:rsid w:val="00595A01"/>
    <w:rsid w:val="005C195C"/>
    <w:rsid w:val="006946AE"/>
    <w:rsid w:val="006A51C9"/>
    <w:rsid w:val="008C358D"/>
    <w:rsid w:val="0090718C"/>
    <w:rsid w:val="00961E16"/>
    <w:rsid w:val="00AE2FD4"/>
    <w:rsid w:val="00AF2647"/>
    <w:rsid w:val="00B00027"/>
    <w:rsid w:val="00CB6036"/>
    <w:rsid w:val="00CD04FA"/>
    <w:rsid w:val="00D45AFB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3E5E96"/>
  <w15:chartTrackingRefBased/>
  <w15:docId w15:val="{0F7E9D8C-BB16-4283-9C4B-C3C82F25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5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2026-04-06T03:40:00Z</dcterms:created>
  <dcterms:modified xsi:type="dcterms:W3CDTF">2026-04-06T03:45:00Z</dcterms:modified>
</cp:coreProperties>
</file>