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2B904" w14:textId="77777777" w:rsidR="00847B30" w:rsidRDefault="00847B30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847B30">
        <w:rPr>
          <w:rFonts w:ascii="Tahoma" w:hAnsi="Tahoma" w:cs="Tahoma"/>
          <w:b/>
          <w:bCs/>
          <w:sz w:val="36"/>
          <w:szCs w:val="36"/>
        </w:rPr>
        <w:t>Pass Me Not, O Gentle Savior</w:t>
      </w:r>
    </w:p>
    <w:p w14:paraId="1BB08834" w14:textId="2B840215" w:rsidR="00117EA0" w:rsidRPr="00EB5306" w:rsidRDefault="00847B30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2557A3" wp14:editId="6DF7D751">
                <wp:simplePos x="0" y="0"/>
                <wp:positionH relativeFrom="margin">
                  <wp:posOffset>3000375</wp:posOffset>
                </wp:positionH>
                <wp:positionV relativeFrom="paragraph">
                  <wp:posOffset>304165</wp:posOffset>
                </wp:positionV>
                <wp:extent cx="2764155" cy="4635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155" cy="463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4FFAF" w14:textId="2CF92949" w:rsidR="00847B30" w:rsidRPr="00F349F5" w:rsidRDefault="00847B30" w:rsidP="00847B30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3A53C1D2" w14:textId="77777777" w:rsid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</w:rPr>
                              <w:t>Trusting only in Thy merit,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>Would I seek Thy face;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>heal my wounded, broken spirit,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>save me by Thy grace.</w:t>
                            </w:r>
                          </w:p>
                          <w:p w14:paraId="638654C4" w14:textId="77D4D09B" w:rsidR="00847B30" w:rsidRP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br/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Savior, Savior, hear my humble cry;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on others Thou art calling,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pass me by.</w:t>
                            </w:r>
                          </w:p>
                          <w:p w14:paraId="336EC24A" w14:textId="5182120C" w:rsid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0F9DDA27" w14:textId="77777777" w:rsid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</w:rPr>
                              <w:t>Thou, the Spring of all my comfort,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>more than life to me;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>Whom have I on earth beside Thee?</w:t>
                            </w:r>
                            <w:r w:rsidRPr="00847B30">
                              <w:rPr>
                                <w:rFonts w:ascii="Tahoma" w:hAnsi="Tahoma" w:cs="Tahoma"/>
                              </w:rPr>
                              <w:br/>
                              <w:t xml:space="preserve">Whom in </w:t>
                            </w:r>
                            <w:proofErr w:type="spellStart"/>
                            <w:r w:rsidRPr="00847B30">
                              <w:rPr>
                                <w:rFonts w:ascii="Tahoma" w:hAnsi="Tahoma" w:cs="Tahoma"/>
                              </w:rPr>
                              <w:t>heav'n</w:t>
                            </w:r>
                            <w:proofErr w:type="spellEnd"/>
                            <w:r w:rsidRPr="00847B30">
                              <w:rPr>
                                <w:rFonts w:ascii="Tahoma" w:hAnsi="Tahoma" w:cs="Tahoma"/>
                              </w:rPr>
                              <w:t xml:space="preserve"> but Thee?</w:t>
                            </w:r>
                          </w:p>
                          <w:p w14:paraId="62CE0DDB" w14:textId="0D79AAE5" w:rsidR="00847B30" w:rsidRP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br/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Savior, Savior, hear my humble cry;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on others Thou art calling,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pass me by.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557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6.25pt;margin-top:23.95pt;width:217.65pt;height:3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" stroked="f">
                <v:textbox>
                  <w:txbxContent>
                    <w:p w14:paraId="55F4FFAF" w14:textId="2CF92949" w:rsidR="00847B30" w:rsidRPr="00F349F5" w:rsidRDefault="00847B30" w:rsidP="00847B30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3A53C1D2" w14:textId="77777777" w:rsid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847B30">
                        <w:rPr>
                          <w:rFonts w:ascii="Tahoma" w:hAnsi="Tahoma" w:cs="Tahoma"/>
                        </w:rPr>
                        <w:t>Trusting only in Thy merit,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>Would I seek Thy face;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>heal my wounded, broken spirit,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>save me by Thy grace.</w:t>
                      </w:r>
                    </w:p>
                    <w:p w14:paraId="638654C4" w14:textId="77D4D09B" w:rsidR="00847B30" w:rsidRP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br/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Savior, Savior, hear my humble cry;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while on others Thou art calling,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do not pass me by.</w:t>
                      </w:r>
                    </w:p>
                    <w:p w14:paraId="336EC24A" w14:textId="5182120C" w:rsid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0F9DDA27" w14:textId="77777777" w:rsid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847B30">
                        <w:rPr>
                          <w:rFonts w:ascii="Tahoma" w:hAnsi="Tahoma" w:cs="Tahoma"/>
                        </w:rPr>
                        <w:t>Thou, the Spring of all my comfort,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>more than life to me;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>Whom have I on earth beside Thee?</w:t>
                      </w:r>
                      <w:r w:rsidRPr="00847B30">
                        <w:rPr>
                          <w:rFonts w:ascii="Tahoma" w:hAnsi="Tahoma" w:cs="Tahoma"/>
                        </w:rPr>
                        <w:br/>
                        <w:t xml:space="preserve">Whom in </w:t>
                      </w:r>
                      <w:proofErr w:type="spellStart"/>
                      <w:r w:rsidRPr="00847B30">
                        <w:rPr>
                          <w:rFonts w:ascii="Tahoma" w:hAnsi="Tahoma" w:cs="Tahoma"/>
                        </w:rPr>
                        <w:t>heav'n</w:t>
                      </w:r>
                      <w:proofErr w:type="spellEnd"/>
                      <w:r w:rsidRPr="00847B30">
                        <w:rPr>
                          <w:rFonts w:ascii="Tahoma" w:hAnsi="Tahoma" w:cs="Tahoma"/>
                        </w:rPr>
                        <w:t xml:space="preserve"> but Thee?</w:t>
                      </w:r>
                    </w:p>
                    <w:p w14:paraId="62CE0DDB" w14:textId="0D79AAE5" w:rsidR="00847B30" w:rsidRP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br/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Savior, Savior, hear my humble cry;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while on others Thou art calling,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do not pass me by.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523C91" wp14:editId="6A237978">
                <wp:simplePos x="0" y="0"/>
                <wp:positionH relativeFrom="margin">
                  <wp:posOffset>179690</wp:posOffset>
                </wp:positionH>
                <wp:positionV relativeFrom="paragraph">
                  <wp:posOffset>290195</wp:posOffset>
                </wp:positionV>
                <wp:extent cx="2764155" cy="46355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155" cy="463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69682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162B1335" w14:textId="77777777" w:rsidR="00847B30" w:rsidRP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Pass me not, O gentle Savior,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hear my humble cry;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on others Thou art calling,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pass me by.</w:t>
                            </w:r>
                          </w:p>
                          <w:p w14:paraId="0D8C9493" w14:textId="77777777" w:rsidR="00847B30" w:rsidRP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br/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Savior, Savior, hear my humble cry;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on others Thou art calling,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pass me by.</w:t>
                            </w:r>
                          </w:p>
                          <w:p w14:paraId="130AB7D3" w14:textId="77777777" w:rsid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52C8758" w14:textId="46820B77" w:rsid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Let me at a throne of mercy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find a sweet relief,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kneeling there in deep contrition;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help my unbelief. </w:t>
                            </w:r>
                          </w:p>
                          <w:p w14:paraId="15889B4E" w14:textId="7A2B3E91" w:rsidR="00847B30" w:rsidRPr="00847B30" w:rsidRDefault="00847B30" w:rsidP="00847B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847B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br/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t>Savior, Savior, hear my humble cry;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on others Thou art calling,</w:t>
                            </w:r>
                            <w:r w:rsidRPr="00847B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do not pass me by.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23C91" id="_x0000_s1027" type="#_x0000_t202" style="position:absolute;left:0;text-align:left;margin-left:14.15pt;margin-top:22.85pt;width:217.65pt;height:3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" stroked="f">
                <v:textbox>
                  <w:txbxContent>
                    <w:p w14:paraId="00769682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162B1335" w14:textId="77777777" w:rsidR="00847B30" w:rsidRP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Pass me not, O gentle Savior,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hear my humble cry;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While on others Thou art calling,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do not pass me by.</w:t>
                      </w:r>
                    </w:p>
                    <w:p w14:paraId="0D8C9493" w14:textId="77777777" w:rsidR="00847B30" w:rsidRP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br/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Savior, Savior, hear my humble cry;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while on others Thou art calling,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do not pass me by.</w:t>
                      </w:r>
                    </w:p>
                    <w:p w14:paraId="130AB7D3" w14:textId="77777777" w:rsid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52C8758" w14:textId="46820B77" w:rsid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Let me at a throne of mercy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find a sweet relief,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kneeling there in deep contrition;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help my unbelief. </w:t>
                      </w:r>
                    </w:p>
                    <w:p w14:paraId="15889B4E" w14:textId="7A2B3E91" w:rsidR="00847B30" w:rsidRPr="00847B30" w:rsidRDefault="00847B30" w:rsidP="00847B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847B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br/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t>Savior, Savior, hear my humble cry;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while on others Thou art calling,</w:t>
                      </w:r>
                      <w:r w:rsidRPr="00847B30">
                        <w:rPr>
                          <w:rFonts w:ascii="Tahoma" w:hAnsi="Tahoma" w:cs="Tahoma"/>
                          <w:lang w:val="en-PH"/>
                        </w:rPr>
                        <w:br/>
                        <w:t>do not pass me by.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65E671" w14:textId="483018F0" w:rsidR="005C195C" w:rsidRDefault="005C195C" w:rsidP="005C195C">
      <w:bookmarkStart w:id="0" w:name="_Hlk224980866"/>
      <w:bookmarkEnd w:id="0"/>
    </w:p>
    <w:p w14:paraId="064655B2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D9DFD" w14:textId="77777777" w:rsidR="002B1C5D" w:rsidRDefault="002B1C5D" w:rsidP="00AF2647">
      <w:pPr>
        <w:spacing w:after="0" w:line="240" w:lineRule="auto"/>
      </w:pPr>
      <w:r>
        <w:separator/>
      </w:r>
    </w:p>
  </w:endnote>
  <w:endnote w:type="continuationSeparator" w:id="0">
    <w:p w14:paraId="3865BDFA" w14:textId="77777777" w:rsidR="002B1C5D" w:rsidRDefault="002B1C5D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789F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FBCA8B" wp14:editId="72960624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0BE19" w14:textId="77777777" w:rsidR="002B1C5D" w:rsidRDefault="002B1C5D" w:rsidP="00AF2647">
      <w:pPr>
        <w:spacing w:after="0" w:line="240" w:lineRule="auto"/>
      </w:pPr>
      <w:r>
        <w:separator/>
      </w:r>
    </w:p>
  </w:footnote>
  <w:footnote w:type="continuationSeparator" w:id="0">
    <w:p w14:paraId="6B1FD07D" w14:textId="77777777" w:rsidR="002B1C5D" w:rsidRDefault="002B1C5D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30"/>
    <w:rsid w:val="00000EDF"/>
    <w:rsid w:val="00117EA0"/>
    <w:rsid w:val="001F0011"/>
    <w:rsid w:val="001F4AF2"/>
    <w:rsid w:val="002B1C5D"/>
    <w:rsid w:val="002F2274"/>
    <w:rsid w:val="002F5501"/>
    <w:rsid w:val="0035366D"/>
    <w:rsid w:val="00584E86"/>
    <w:rsid w:val="005C195C"/>
    <w:rsid w:val="006946AE"/>
    <w:rsid w:val="006A51C9"/>
    <w:rsid w:val="00711F29"/>
    <w:rsid w:val="007E57C7"/>
    <w:rsid w:val="00847B30"/>
    <w:rsid w:val="008C358D"/>
    <w:rsid w:val="0090718C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8B667C"/>
  <w15:chartTrackingRefBased/>
  <w15:docId w15:val="{87379435-E7C9-4BCD-9C6F-053C068D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2026-04-06T03:48:00Z</dcterms:created>
  <dcterms:modified xsi:type="dcterms:W3CDTF">2026-04-06T03:51:00Z</dcterms:modified>
</cp:coreProperties>
</file>