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C9108" w14:textId="77777777" w:rsidR="001F181C" w:rsidRDefault="001F181C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1F181C">
        <w:rPr>
          <w:rFonts w:ascii="Tahoma" w:hAnsi="Tahoma" w:cs="Tahoma"/>
          <w:b/>
          <w:bCs/>
          <w:sz w:val="36"/>
          <w:szCs w:val="36"/>
        </w:rPr>
        <w:t>Peace, Perfect Peace</w:t>
      </w:r>
    </w:p>
    <w:p w14:paraId="360FAD04" w14:textId="37BF62C2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7276DD" wp14:editId="2EA61587">
                <wp:simplePos x="0" y="0"/>
                <wp:positionH relativeFrom="margin">
                  <wp:posOffset>1152525</wp:posOffset>
                </wp:positionH>
                <wp:positionV relativeFrom="paragraph">
                  <wp:posOffset>248255</wp:posOffset>
                </wp:positionV>
                <wp:extent cx="3636010" cy="4486910"/>
                <wp:effectExtent l="0" t="0" r="254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448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CDF5D" w14:textId="54AAE7FC" w:rsidR="001F181C" w:rsidRPr="001F181C" w:rsidRDefault="00F349F5" w:rsidP="001F181C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  <w:r w:rsidR="001F181C"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Peace, perfect peace, in this dark world of sin?</w:t>
                            </w:r>
                            <w:r w:rsidR="001F181C"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blood of Jesus whispers peace within.</w:t>
                            </w:r>
                          </w:p>
                          <w:p w14:paraId="7511EDDD" w14:textId="77777777" w:rsid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0C0D2F4D" w14:textId="7AA70905" w:rsidR="001F181C" w:rsidRP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t>Peace, perfect peace, by thronging duties pressed?</w:t>
                            </w: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To do the will of Jesus—this is rest.</w:t>
                            </w:r>
                          </w:p>
                          <w:p w14:paraId="03EA800F" w14:textId="77777777" w:rsid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50490EF7" w14:textId="740521B1" w:rsidR="001F181C" w:rsidRP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t>Peace, perfect peace, with sorrows surging round?</w:t>
                            </w: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On Jesus’ bosom naught but calm is found.</w:t>
                            </w:r>
                          </w:p>
                          <w:p w14:paraId="61436BA5" w14:textId="77777777" w:rsid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4D867C4C" w14:textId="5CF9411A" w:rsidR="001F181C" w:rsidRP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t>Peace, perfect peace, with loved ones far away?</w:t>
                            </w: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Jesus’ keeping we are safe, and they.</w:t>
                            </w:r>
                          </w:p>
                          <w:p w14:paraId="76E63BAE" w14:textId="77777777" w:rsid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38E6C966" w14:textId="7CDE4ABD" w:rsidR="001F181C" w:rsidRPr="001F181C" w:rsidRDefault="001F181C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t>Peace, perfect peace, our future all unknown?</w:t>
                            </w:r>
                            <w:r w:rsidRPr="001F181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Jesus we know, and He is on the throne.</w:t>
                            </w:r>
                          </w:p>
                          <w:p w14:paraId="00A4F58E" w14:textId="77777777" w:rsidR="00F349F5" w:rsidRPr="00F349F5" w:rsidRDefault="00F349F5" w:rsidP="001F181C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276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75pt;margin-top:19.55pt;width:286.3pt;height:35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6ZmDAIAAPcDAAAOAAAAZHJzL2Uyb0RvYy54bWysU9uO2jAQfa/Uf7D8XgIsUIgIqy1bqkrb&#10;i7TtBxjHIVYdjzs2JPTrd+xkWdq+VfWD5fGMz8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" stroked="f">
                <v:textbox>
                  <w:txbxContent>
                    <w:p w14:paraId="394CDF5D" w14:textId="54AAE7FC" w:rsidR="001F181C" w:rsidRPr="001F181C" w:rsidRDefault="00F349F5" w:rsidP="001F181C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  <w:r w:rsidR="001F181C"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Peace, perfect peace, in this dark world of sin?</w:t>
                      </w:r>
                      <w:r w:rsidR="001F181C"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The blood of Jesus whispers peace within.</w:t>
                      </w:r>
                    </w:p>
                    <w:p w14:paraId="7511EDDD" w14:textId="77777777" w:rsid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0C0D2F4D" w14:textId="7AA70905" w:rsidR="001F181C" w:rsidRP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t>Peace, perfect peace, by thronging duties pressed?</w:t>
                      </w: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To do the will of Jesus—this is rest.</w:t>
                      </w:r>
                    </w:p>
                    <w:p w14:paraId="03EA800F" w14:textId="77777777" w:rsid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50490EF7" w14:textId="740521B1" w:rsidR="001F181C" w:rsidRP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t>Peace, perfect peace, with sorrows surging round?</w:t>
                      </w: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On Jesus’ bosom naught but calm is found.</w:t>
                      </w:r>
                    </w:p>
                    <w:p w14:paraId="61436BA5" w14:textId="77777777" w:rsid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4D867C4C" w14:textId="5CF9411A" w:rsidR="001F181C" w:rsidRP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t>Peace, perfect peace, with loved ones far away?</w:t>
                      </w: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In Jesus’ keeping we are safe, and they.</w:t>
                      </w:r>
                    </w:p>
                    <w:p w14:paraId="76E63BAE" w14:textId="77777777" w:rsid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38E6C966" w14:textId="7CDE4ABD" w:rsidR="001F181C" w:rsidRPr="001F181C" w:rsidRDefault="001F181C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t>Peace, perfect peace, our future all unknown?</w:t>
                      </w:r>
                      <w:r w:rsidRPr="001F181C">
                        <w:rPr>
                          <w:rFonts w:ascii="Tahoma" w:hAnsi="Tahoma" w:cs="Tahoma"/>
                          <w:lang w:val="en-PH"/>
                        </w:rPr>
                        <w:br/>
                        <w:t>Jesus we know, and He is on the throne.</w:t>
                      </w:r>
                    </w:p>
                    <w:p w14:paraId="00A4F58E" w14:textId="77777777" w:rsidR="00F349F5" w:rsidRPr="00F349F5" w:rsidRDefault="00F349F5" w:rsidP="001F181C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26D42A1" w14:textId="77777777" w:rsidR="005C195C" w:rsidRDefault="005C195C" w:rsidP="005C195C">
      <w:bookmarkStart w:id="0" w:name="_Hlk224980866"/>
      <w:bookmarkEnd w:id="0"/>
    </w:p>
    <w:p w14:paraId="04A1DB9B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F463E" w14:textId="77777777" w:rsidR="009A2D32" w:rsidRDefault="009A2D32" w:rsidP="00AF2647">
      <w:pPr>
        <w:spacing w:after="0" w:line="240" w:lineRule="auto"/>
      </w:pPr>
      <w:r>
        <w:separator/>
      </w:r>
    </w:p>
  </w:endnote>
  <w:endnote w:type="continuationSeparator" w:id="0">
    <w:p w14:paraId="1AA329AA" w14:textId="77777777" w:rsidR="009A2D32" w:rsidRDefault="009A2D32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0E14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97474B" wp14:editId="5696E2AF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50C9" w14:textId="77777777" w:rsidR="009A2D32" w:rsidRDefault="009A2D32" w:rsidP="00AF2647">
      <w:pPr>
        <w:spacing w:after="0" w:line="240" w:lineRule="auto"/>
      </w:pPr>
      <w:r>
        <w:separator/>
      </w:r>
    </w:p>
  </w:footnote>
  <w:footnote w:type="continuationSeparator" w:id="0">
    <w:p w14:paraId="7E202FED" w14:textId="77777777" w:rsidR="009A2D32" w:rsidRDefault="009A2D32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1C"/>
    <w:rsid w:val="00000EDF"/>
    <w:rsid w:val="00117EA0"/>
    <w:rsid w:val="001F0011"/>
    <w:rsid w:val="001F181C"/>
    <w:rsid w:val="001F4AF2"/>
    <w:rsid w:val="0028357F"/>
    <w:rsid w:val="002F2274"/>
    <w:rsid w:val="002F5501"/>
    <w:rsid w:val="0035366D"/>
    <w:rsid w:val="00584E86"/>
    <w:rsid w:val="005C195C"/>
    <w:rsid w:val="00684FA4"/>
    <w:rsid w:val="006946AE"/>
    <w:rsid w:val="006A51C9"/>
    <w:rsid w:val="008C358D"/>
    <w:rsid w:val="0090718C"/>
    <w:rsid w:val="009A2D32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50C63"/>
  <w15:chartTrackingRefBased/>
  <w15:docId w15:val="{EC4E23CB-40FD-49E8-AC53-9C6081D9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6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2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3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2026-04-06T03:52:00Z</dcterms:created>
  <dcterms:modified xsi:type="dcterms:W3CDTF">2026-04-06T03:53:00Z</dcterms:modified>
</cp:coreProperties>
</file>