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1EF13" w14:textId="77777777" w:rsidR="00672730" w:rsidRDefault="00672730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672730">
        <w:rPr>
          <w:rFonts w:ascii="Tahoma" w:hAnsi="Tahoma" w:cs="Tahoma"/>
          <w:b/>
          <w:bCs/>
          <w:sz w:val="36"/>
          <w:szCs w:val="36"/>
        </w:rPr>
        <w:t>Revive Us Again</w:t>
      </w:r>
    </w:p>
    <w:p w14:paraId="2C40BF43" w14:textId="14F0C212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F3ED0B" wp14:editId="430A83D4">
                <wp:simplePos x="0" y="0"/>
                <wp:positionH relativeFrom="margin">
                  <wp:align>center</wp:align>
                </wp:positionH>
                <wp:positionV relativeFrom="paragraph">
                  <wp:posOffset>163195</wp:posOffset>
                </wp:positionV>
                <wp:extent cx="3976370" cy="6527800"/>
                <wp:effectExtent l="0" t="0" r="508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6370" cy="652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FD351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31400A38" w14:textId="77777777" w:rsidR="00672730" w:rsidRPr="00672730" w:rsidRDefault="00672730" w:rsidP="006727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t>We praise Thee, O God, for the Son of Thy love—</w:t>
                            </w: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for Jesus, who die, and is now gone above.</w:t>
                            </w:r>
                          </w:p>
                          <w:p w14:paraId="00D4E462" w14:textId="77777777" w:rsidR="00672730" w:rsidRPr="00672730" w:rsidRDefault="00672730" w:rsidP="006727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7273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Hallelujah! Thine the glory! Hallelujah! Amen!</w:t>
                            </w: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Hallelujah! Thine the glory! Revive us again.</w:t>
                            </w:r>
                          </w:p>
                          <w:p w14:paraId="41AA4FDB" w14:textId="77777777" w:rsidR="00672730" w:rsidRDefault="00672730" w:rsidP="006727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024A3582" w14:textId="07923950" w:rsidR="00672730" w:rsidRDefault="00672730" w:rsidP="006727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t>We praise Thee, O God, for Thy Spirit of Light</w:t>
                            </w: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who has shown us our Savior and scattered our night. </w:t>
                            </w:r>
                          </w:p>
                          <w:p w14:paraId="0A650D93" w14:textId="1715DC5E" w:rsidR="00672730" w:rsidRPr="00672730" w:rsidRDefault="00672730" w:rsidP="006727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7273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Hallelujah! Thine the glory! Hallelujah! Amen!</w:t>
                            </w: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Hallelujah! Thine the glory! Revive us again.</w:t>
                            </w:r>
                          </w:p>
                          <w:p w14:paraId="02035947" w14:textId="77777777" w:rsidR="00672730" w:rsidRDefault="00672730" w:rsidP="006727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73F36EA7" w14:textId="573CD66C" w:rsidR="00672730" w:rsidRDefault="00672730" w:rsidP="006727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t>All glory and praise to the Lamb that was slain,</w:t>
                            </w: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who has borne all our sins and has cleansed </w:t>
                            </w:r>
                            <w:proofErr w:type="spellStart"/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t>ev'ry</w:t>
                            </w:r>
                            <w:proofErr w:type="spellEnd"/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stain.</w:t>
                            </w:r>
                          </w:p>
                          <w:p w14:paraId="5906FACD" w14:textId="08F7D0F3" w:rsidR="00672730" w:rsidRPr="00672730" w:rsidRDefault="00672730" w:rsidP="006727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7273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Hallelujah! Thine the glory! Hallelujah! Amen!</w:t>
                            </w: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Hallelujah! Thine the glory! Revive us again.</w:t>
                            </w:r>
                          </w:p>
                          <w:p w14:paraId="1B54B732" w14:textId="77777777" w:rsidR="00672730" w:rsidRDefault="00672730" w:rsidP="006727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08284DD2" w14:textId="26179FAB" w:rsidR="00F349F5" w:rsidRDefault="00672730" w:rsidP="006727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t>Revive us again; fill each heart with Thy love.</w:t>
                            </w: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May each soul be rekindled with fire from above. </w:t>
                            </w:r>
                          </w:p>
                          <w:p w14:paraId="25FCB2F7" w14:textId="131686C4" w:rsidR="00672730" w:rsidRPr="00672730" w:rsidRDefault="00672730" w:rsidP="0067273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67273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Hallelujah! Thine the glory! Hallelujah! Amen!</w:t>
                            </w:r>
                            <w:r w:rsidRPr="0067273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Hallelujah! Thine the glory! Revive us again.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F3ED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85pt;width:313.1pt;height:514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" stroked="f">
                <v:textbox>
                  <w:txbxContent>
                    <w:p w14:paraId="06EFD351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31400A38" w14:textId="77777777" w:rsidR="00672730" w:rsidRPr="00672730" w:rsidRDefault="00672730" w:rsidP="006727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t>We praise Thee, O God, for the Son of Thy love—</w:t>
                      </w: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br/>
                        <w:t>for Jesus, who die, and is now gone above.</w:t>
                      </w:r>
                    </w:p>
                    <w:p w14:paraId="00D4E462" w14:textId="77777777" w:rsidR="00672730" w:rsidRPr="00672730" w:rsidRDefault="00672730" w:rsidP="006727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67273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br/>
                        <w:t>Hallelujah! Thine the glory! Hallelujah! Amen!</w:t>
                      </w: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br/>
                        <w:t>Hallelujah! Thine the glory! Revive us again.</w:t>
                      </w:r>
                    </w:p>
                    <w:p w14:paraId="41AA4FDB" w14:textId="77777777" w:rsidR="00672730" w:rsidRDefault="00672730" w:rsidP="006727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024A3582" w14:textId="07923950" w:rsidR="00672730" w:rsidRDefault="00672730" w:rsidP="006727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t>We praise Thee, O God, for Thy Spirit of Light</w:t>
                      </w: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who has shown us our Savior and scattered our night. </w:t>
                      </w:r>
                    </w:p>
                    <w:p w14:paraId="0A650D93" w14:textId="1715DC5E" w:rsidR="00672730" w:rsidRPr="00672730" w:rsidRDefault="00672730" w:rsidP="006727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67273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br/>
                        <w:t>Hallelujah! Thine the glory! Hallelujah! Amen!</w:t>
                      </w: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br/>
                        <w:t>Hallelujah! Thine the glory! Revive us again.</w:t>
                      </w:r>
                    </w:p>
                    <w:p w14:paraId="02035947" w14:textId="77777777" w:rsidR="00672730" w:rsidRDefault="00672730" w:rsidP="006727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73F36EA7" w14:textId="573CD66C" w:rsidR="00672730" w:rsidRDefault="00672730" w:rsidP="006727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t>All glory and praise to the Lamb that was slain,</w:t>
                      </w: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who has borne all our sins and has cleansed </w:t>
                      </w:r>
                      <w:proofErr w:type="spellStart"/>
                      <w:r w:rsidRPr="00672730">
                        <w:rPr>
                          <w:rFonts w:ascii="Tahoma" w:hAnsi="Tahoma" w:cs="Tahoma"/>
                          <w:lang w:val="en-PH"/>
                        </w:rPr>
                        <w:t>ev'ry</w:t>
                      </w:r>
                      <w:proofErr w:type="spellEnd"/>
                      <w:r w:rsidRPr="00672730">
                        <w:rPr>
                          <w:rFonts w:ascii="Tahoma" w:hAnsi="Tahoma" w:cs="Tahoma"/>
                          <w:lang w:val="en-PH"/>
                        </w:rPr>
                        <w:t xml:space="preserve"> stain.</w:t>
                      </w:r>
                    </w:p>
                    <w:p w14:paraId="5906FACD" w14:textId="08F7D0F3" w:rsidR="00672730" w:rsidRPr="00672730" w:rsidRDefault="00672730" w:rsidP="006727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67273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br/>
                        <w:t>Hallelujah! Thine the glory! Hallelujah! Amen!</w:t>
                      </w: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br/>
                        <w:t>Hallelujah! Thine the glory! Revive us again.</w:t>
                      </w:r>
                    </w:p>
                    <w:p w14:paraId="1B54B732" w14:textId="77777777" w:rsidR="00672730" w:rsidRDefault="00672730" w:rsidP="006727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08284DD2" w14:textId="26179FAB" w:rsidR="00F349F5" w:rsidRDefault="00672730" w:rsidP="006727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t>Revive us again; fill each heart with Thy love.</w:t>
                      </w: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May each soul be rekindled with fire from above. </w:t>
                      </w:r>
                    </w:p>
                    <w:p w14:paraId="25FCB2F7" w14:textId="131686C4" w:rsidR="00672730" w:rsidRPr="00672730" w:rsidRDefault="00672730" w:rsidP="0067273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67273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br/>
                        <w:t>Hallelujah! Thine the glory! Hallelujah! Amen!</w:t>
                      </w:r>
                      <w:r w:rsidRPr="00672730">
                        <w:rPr>
                          <w:rFonts w:ascii="Tahoma" w:hAnsi="Tahoma" w:cs="Tahoma"/>
                          <w:lang w:val="en-PH"/>
                        </w:rPr>
                        <w:br/>
                        <w:t>Hallelujah! Thine the glory! Revive us again.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F631E6" w14:textId="77777777" w:rsidR="005C195C" w:rsidRDefault="005C195C" w:rsidP="005C195C">
      <w:bookmarkStart w:id="0" w:name="_Hlk224980866"/>
      <w:bookmarkEnd w:id="0"/>
    </w:p>
    <w:p w14:paraId="61E5261C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71AE2" w14:textId="77777777" w:rsidR="00B018E9" w:rsidRDefault="00B018E9" w:rsidP="00AF2647">
      <w:pPr>
        <w:spacing w:after="0" w:line="240" w:lineRule="auto"/>
      </w:pPr>
      <w:r>
        <w:separator/>
      </w:r>
    </w:p>
  </w:endnote>
  <w:endnote w:type="continuationSeparator" w:id="0">
    <w:p w14:paraId="46E0B724" w14:textId="77777777" w:rsidR="00B018E9" w:rsidRDefault="00B018E9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38D60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41B9F1" wp14:editId="278726FF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5E704" w14:textId="77777777" w:rsidR="00B018E9" w:rsidRDefault="00B018E9" w:rsidP="00AF2647">
      <w:pPr>
        <w:spacing w:after="0" w:line="240" w:lineRule="auto"/>
      </w:pPr>
      <w:r>
        <w:separator/>
      </w:r>
    </w:p>
  </w:footnote>
  <w:footnote w:type="continuationSeparator" w:id="0">
    <w:p w14:paraId="2F1A6AD5" w14:textId="77777777" w:rsidR="00B018E9" w:rsidRDefault="00B018E9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730"/>
    <w:rsid w:val="00000EDF"/>
    <w:rsid w:val="00117EA0"/>
    <w:rsid w:val="001F0011"/>
    <w:rsid w:val="001F4AF2"/>
    <w:rsid w:val="002F2274"/>
    <w:rsid w:val="002F5501"/>
    <w:rsid w:val="0035366D"/>
    <w:rsid w:val="00584E86"/>
    <w:rsid w:val="005C195C"/>
    <w:rsid w:val="00672730"/>
    <w:rsid w:val="006946AE"/>
    <w:rsid w:val="006A51C9"/>
    <w:rsid w:val="008C358D"/>
    <w:rsid w:val="008D20CD"/>
    <w:rsid w:val="0090718C"/>
    <w:rsid w:val="00AE2FD4"/>
    <w:rsid w:val="00AF2647"/>
    <w:rsid w:val="00B018E9"/>
    <w:rsid w:val="00B80F02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A6EEFC"/>
  <w15:chartTrackingRefBased/>
  <w15:docId w15:val="{E2E38592-1876-43BF-BFE9-356CBAE2C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c\Downloads\Batch%204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3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2026-04-06T04:08:00Z</dcterms:created>
  <dcterms:modified xsi:type="dcterms:W3CDTF">2026-04-06T04:11:00Z</dcterms:modified>
</cp:coreProperties>
</file>