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9B9A2" w14:textId="77777777" w:rsidR="001E0D72" w:rsidRDefault="001E0D72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1E0D72">
        <w:rPr>
          <w:rFonts w:ascii="Tahoma" w:hAnsi="Tahoma" w:cs="Tahoma"/>
          <w:b/>
          <w:bCs/>
          <w:sz w:val="36"/>
          <w:szCs w:val="36"/>
        </w:rPr>
        <w:t>Rock of Ages</w:t>
      </w:r>
    </w:p>
    <w:p w14:paraId="3EDB36D9" w14:textId="1E481EFE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A0D4DF" wp14:editId="61FBF5B6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274320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2DE07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07D11A3F" w14:textId="77777777" w:rsidR="001E0D72" w:rsidRPr="001E0D72" w:rsidRDefault="001E0D72" w:rsidP="001E0D7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t>Rock of Ages, cleft for me,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me hide myself in thee;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the water and the blood,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from thy wounded side which flowed,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be of sin the double cure;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save from wrath and make me pure.</w:t>
                            </w:r>
                          </w:p>
                          <w:p w14:paraId="7D84B967" w14:textId="77777777" w:rsidR="001E0D72" w:rsidRDefault="001E0D72" w:rsidP="001E0D72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7BE892FD" w14:textId="1889E78D" w:rsidR="001E0D72" w:rsidRPr="001E0D72" w:rsidRDefault="001E0D72" w:rsidP="001E0D7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t>Not the labors of my hands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can fulfill thy law's demands;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could my zeal no respite know,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could my tears forever flow,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for sin could not atone;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 must save, and thou alone.</w:t>
                            </w:r>
                          </w:p>
                          <w:p w14:paraId="1123EC5D" w14:textId="77777777" w:rsidR="001E0D72" w:rsidRDefault="001E0D72" w:rsidP="001E0D72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245BE547" w14:textId="2FFCD27E" w:rsidR="001E0D72" w:rsidRPr="001E0D72" w:rsidRDefault="001E0D72" w:rsidP="001E0D7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t>Nothing in my hand I bring,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simply to the cross I cling;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naked, come to thee for dress;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helpless, look to thee for grace;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foul, I to the fountain fly;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wash me, Savior, or I die.</w:t>
                            </w:r>
                          </w:p>
                          <w:p w14:paraId="0EEF3FD5" w14:textId="77777777" w:rsidR="001E0D72" w:rsidRDefault="001E0D72" w:rsidP="001E0D72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7477A7E3" w14:textId="1D638B99" w:rsidR="001E0D72" w:rsidRPr="001E0D72" w:rsidRDefault="001E0D72" w:rsidP="001E0D72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t>While I draw this fleeting breath,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mine eyes shall close in death,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I soar to worlds unknown,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see thee on thy judgment throne,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Rock of Ages, cleft for me,</w:t>
                            </w:r>
                            <w:r w:rsidRPr="001E0D72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me hide myself in thee.</w:t>
                            </w:r>
                          </w:p>
                          <w:p w14:paraId="753F1441" w14:textId="77777777" w:rsidR="00F349F5" w:rsidRPr="00F349F5" w:rsidRDefault="00F349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0D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85pt;width:3in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aKMDgIAAPcDAAAOAAAAZHJzL2Uyb0RvYy54bWysU9uO0zAQfUfiHyy/06Slpd2o6WrpUoS0&#10;XKSFD3Adp7FwPGbsNilfz9jJdgu8IfxgeTzjMzNnjte3fWvYSaHXYEs+neScKSuh0vZQ8m9fd69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" stroked="f">
                <v:textbox>
                  <w:txbxContent>
                    <w:p w14:paraId="5AF2DE07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07D11A3F" w14:textId="77777777" w:rsidR="001E0D72" w:rsidRPr="001E0D72" w:rsidRDefault="001E0D72" w:rsidP="001E0D7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t>Rock of Ages, cleft for me,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let me hide myself in thee;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let the water and the blood,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from thy wounded side which flowed,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be of sin the double cure;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save from wrath and make me pure.</w:t>
                      </w:r>
                    </w:p>
                    <w:p w14:paraId="7D84B967" w14:textId="77777777" w:rsidR="001E0D72" w:rsidRDefault="001E0D72" w:rsidP="001E0D72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7BE892FD" w14:textId="1889E78D" w:rsidR="001E0D72" w:rsidRPr="001E0D72" w:rsidRDefault="001E0D72" w:rsidP="001E0D7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t>Not the labors of my hands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can fulfill thy law's demands;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could my zeal no respite know,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could my tears forever flow,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all for sin could not atone;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thou must save, and thou alone.</w:t>
                      </w:r>
                    </w:p>
                    <w:p w14:paraId="1123EC5D" w14:textId="77777777" w:rsidR="001E0D72" w:rsidRDefault="001E0D72" w:rsidP="001E0D72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245BE547" w14:textId="2FFCD27E" w:rsidR="001E0D72" w:rsidRPr="001E0D72" w:rsidRDefault="001E0D72" w:rsidP="001E0D7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t>Nothing in my hand I bring,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simply to the cross I cling;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naked, come to thee for dress;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helpless, look to thee for grace;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foul, I to the fountain fly;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wash me, Savior, or I die.</w:t>
                      </w:r>
                    </w:p>
                    <w:p w14:paraId="0EEF3FD5" w14:textId="77777777" w:rsidR="001E0D72" w:rsidRDefault="001E0D72" w:rsidP="001E0D72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7477A7E3" w14:textId="1D638B99" w:rsidR="001E0D72" w:rsidRPr="001E0D72" w:rsidRDefault="001E0D72" w:rsidP="001E0D72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t>While I draw this fleeting breath,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when mine eyes shall close in death,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when I soar to worlds unknown,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see thee on thy judgment throne,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Rock of Ages, cleft for me,</w:t>
                      </w:r>
                      <w:r w:rsidRPr="001E0D72">
                        <w:rPr>
                          <w:rFonts w:ascii="Tahoma" w:hAnsi="Tahoma" w:cs="Tahoma"/>
                          <w:lang w:val="en-PH"/>
                        </w:rPr>
                        <w:br/>
                        <w:t>let me hide myself in thee.</w:t>
                      </w:r>
                    </w:p>
                    <w:p w14:paraId="753F1441" w14:textId="77777777" w:rsidR="00F349F5" w:rsidRPr="00F349F5" w:rsidRDefault="00F349F5"/>
                  </w:txbxContent>
                </v:textbox>
                <w10:wrap type="square" anchorx="margin"/>
              </v:shape>
            </w:pict>
          </mc:Fallback>
        </mc:AlternateContent>
      </w:r>
    </w:p>
    <w:p w14:paraId="7AD3E630" w14:textId="77777777" w:rsidR="005C195C" w:rsidRDefault="005C195C" w:rsidP="005C195C">
      <w:bookmarkStart w:id="0" w:name="_Hlk224980866"/>
      <w:bookmarkEnd w:id="0"/>
    </w:p>
    <w:p w14:paraId="2E32CAF5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EF85D" w14:textId="77777777" w:rsidR="00CB7068" w:rsidRDefault="00CB7068" w:rsidP="00AF2647">
      <w:pPr>
        <w:spacing w:after="0" w:line="240" w:lineRule="auto"/>
      </w:pPr>
      <w:r>
        <w:separator/>
      </w:r>
    </w:p>
  </w:endnote>
  <w:endnote w:type="continuationSeparator" w:id="0">
    <w:p w14:paraId="6A25414B" w14:textId="77777777" w:rsidR="00CB7068" w:rsidRDefault="00CB7068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AFEB0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7C946B" wp14:editId="1F56AB35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B3BA7" w14:textId="77777777" w:rsidR="00CB7068" w:rsidRDefault="00CB7068" w:rsidP="00AF2647">
      <w:pPr>
        <w:spacing w:after="0" w:line="240" w:lineRule="auto"/>
      </w:pPr>
      <w:r>
        <w:separator/>
      </w:r>
    </w:p>
  </w:footnote>
  <w:footnote w:type="continuationSeparator" w:id="0">
    <w:p w14:paraId="092ABD76" w14:textId="77777777" w:rsidR="00CB7068" w:rsidRDefault="00CB7068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72"/>
    <w:rsid w:val="00000EDF"/>
    <w:rsid w:val="00117EA0"/>
    <w:rsid w:val="001E0D72"/>
    <w:rsid w:val="001F0011"/>
    <w:rsid w:val="001F4AF2"/>
    <w:rsid w:val="002F2274"/>
    <w:rsid w:val="002F5501"/>
    <w:rsid w:val="0035366D"/>
    <w:rsid w:val="00584E86"/>
    <w:rsid w:val="005C195C"/>
    <w:rsid w:val="006946AE"/>
    <w:rsid w:val="006A51C9"/>
    <w:rsid w:val="008C358D"/>
    <w:rsid w:val="0090718C"/>
    <w:rsid w:val="00A965E6"/>
    <w:rsid w:val="00AE2FD4"/>
    <w:rsid w:val="00AF2647"/>
    <w:rsid w:val="00CB6036"/>
    <w:rsid w:val="00CB7068"/>
    <w:rsid w:val="00CD04FA"/>
    <w:rsid w:val="00F349F5"/>
    <w:rsid w:val="00F3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0ABC4"/>
  <w15:chartTrackingRefBased/>
  <w15:docId w15:val="{466818D5-0930-4508-BDE3-0867E8E2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2026-04-06T04:14:00Z</dcterms:created>
  <dcterms:modified xsi:type="dcterms:W3CDTF">2026-04-06T04:15:00Z</dcterms:modified>
</cp:coreProperties>
</file>