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82C65" w14:textId="72D957BB" w:rsidR="000C23CA" w:rsidRDefault="000C23CA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85F7F2" wp14:editId="7EBECAB8">
                <wp:simplePos x="0" y="0"/>
                <wp:positionH relativeFrom="margin">
                  <wp:posOffset>180340</wp:posOffset>
                </wp:positionH>
                <wp:positionV relativeFrom="paragraph">
                  <wp:posOffset>647700</wp:posOffset>
                </wp:positionV>
                <wp:extent cx="2732405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825AE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35A8B836" w14:textId="77777777" w:rsidR="000C23CA" w:rsidRPr="000C23CA" w:rsidRDefault="000C23CA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Savior, like a shepherd lead 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Much we need Thy tender care;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In Thy pleasant pastures feed 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our use Thy folds prepare: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Thou hast bought us, </w:t>
                            </w:r>
                            <w:proofErr w:type="gram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Thine</w:t>
                            </w:r>
                            <w:proofErr w:type="gram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we are;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hast bought us, Thine we are.</w:t>
                            </w:r>
                          </w:p>
                          <w:p w14:paraId="4FA0466A" w14:textId="77777777" w:rsidR="000C23CA" w:rsidRDefault="000C23CA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24AFCDA7" w14:textId="7EA30914" w:rsidR="000C23CA" w:rsidRPr="000C23CA" w:rsidRDefault="000C23CA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We are Thine, do Thou befriend 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Be the guardian of our way;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Keep Thy flock, from sin defend 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Seek us when we go astray: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Hear, O hear us when we pray;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Hear, O hear us when we pray.</w:t>
                            </w:r>
                          </w:p>
                          <w:p w14:paraId="2E45507A" w14:textId="77777777" w:rsidR="00F349F5" w:rsidRPr="00F349F5" w:rsidRDefault="00F349F5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5F7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2pt;margin-top:51pt;width:215.15pt;height:567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" stroked="f">
                <v:textbox>
                  <w:txbxContent>
                    <w:p w14:paraId="2E8825AE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35A8B836" w14:textId="77777777" w:rsidR="000C23CA" w:rsidRPr="000C23CA" w:rsidRDefault="000C23CA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Savior, like a shepherd lead 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Much we need Thy tender care;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In Thy pleasant pastures feed 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For our use Thy folds prepare: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Thou hast bought us, </w:t>
                      </w:r>
                      <w:proofErr w:type="gram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Thine</w:t>
                      </w:r>
                      <w:proofErr w:type="gram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we are;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Thou hast bought us, Thine we are.</w:t>
                      </w:r>
                    </w:p>
                    <w:p w14:paraId="4FA0466A" w14:textId="77777777" w:rsidR="000C23CA" w:rsidRDefault="000C23CA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24AFCDA7" w14:textId="7EA30914" w:rsidR="000C23CA" w:rsidRPr="000C23CA" w:rsidRDefault="000C23CA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We are Thine, do Thou befriend 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Be the guardian of our way;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Keep Thy flock, from sin defend 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Seek us when we go astray: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Hear, O hear us when we pray;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Hear, O hear us when we pray.</w:t>
                      </w:r>
                    </w:p>
                    <w:p w14:paraId="2E45507A" w14:textId="77777777" w:rsidR="00F349F5" w:rsidRPr="00F349F5" w:rsidRDefault="00F349F5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572721" wp14:editId="667DAF66">
                <wp:simplePos x="0" y="0"/>
                <wp:positionH relativeFrom="margin">
                  <wp:posOffset>3043555</wp:posOffset>
                </wp:positionH>
                <wp:positionV relativeFrom="paragraph">
                  <wp:posOffset>650535</wp:posOffset>
                </wp:positionV>
                <wp:extent cx="2732405" cy="720788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4A595" w14:textId="0BED930B" w:rsidR="000C23CA" w:rsidRPr="00F349F5" w:rsidRDefault="000C23CA" w:rsidP="000C23CA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48983B76" w14:textId="342EB383" w:rsidR="000C23CA" w:rsidRPr="000C23CA" w:rsidRDefault="000C23CA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Thou hast promised to receive 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Poor and sinful though we be;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hast mercy to relieve 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Grace to cleanse, and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to free: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Early let us turn to Thee;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Early let us turn to Thee.</w:t>
                            </w:r>
                          </w:p>
                          <w:p w14:paraId="29971B30" w14:textId="77777777" w:rsidR="000C23CA" w:rsidRDefault="000C23CA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132DEDE5" w14:textId="585AAC76" w:rsidR="000C23CA" w:rsidRPr="000C23CA" w:rsidRDefault="000C23CA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Early let us seek Thy favor,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Early let us do Thy will;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Blessed Lord and only Savior,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With Thy love our bosoms fill: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hast loved us, love us still;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 </w:t>
                            </w:r>
                            <w:proofErr w:type="spellStart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>blessèd</w:t>
                            </w:r>
                            <w:proofErr w:type="spellEnd"/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Jesus,</w:t>
                            </w:r>
                            <w:r w:rsidRPr="000C23CA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hast loved us, love us still.</w:t>
                            </w:r>
                          </w:p>
                          <w:p w14:paraId="640C1D5E" w14:textId="77777777" w:rsidR="000C23CA" w:rsidRPr="00F349F5" w:rsidRDefault="000C23CA" w:rsidP="000C23CA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72721" id="_x0000_s1027" type="#_x0000_t202" style="position:absolute;left:0;text-align:left;margin-left:239.65pt;margin-top:51.2pt;width:215.15pt;height:567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" stroked="f">
                <v:textbox>
                  <w:txbxContent>
                    <w:p w14:paraId="1C74A595" w14:textId="0BED930B" w:rsidR="000C23CA" w:rsidRPr="00F349F5" w:rsidRDefault="000C23CA" w:rsidP="000C23CA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48983B76" w14:textId="342EB383" w:rsidR="000C23CA" w:rsidRPr="000C23CA" w:rsidRDefault="000C23CA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Thou hast promised to receive 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Poor and sinful though we be;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Thou hast mercy to relieve 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Grace to cleanse, and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to free: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Early let us turn to Thee;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Early let us turn to Thee.</w:t>
                      </w:r>
                    </w:p>
                    <w:p w14:paraId="29971B30" w14:textId="77777777" w:rsidR="000C23CA" w:rsidRDefault="000C23CA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132DEDE5" w14:textId="585AAC76" w:rsidR="000C23CA" w:rsidRPr="000C23CA" w:rsidRDefault="000C23CA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Early let us seek Thy favor,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Early let us do Thy will;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Blessed Lord and only Savior,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With Thy love our bosoms fill: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Thou hast loved us, love us still;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 </w:t>
                      </w:r>
                      <w:proofErr w:type="spellStart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>blessèd</w:t>
                      </w:r>
                      <w:proofErr w:type="spellEnd"/>
                      <w:r w:rsidRPr="000C23CA">
                        <w:rPr>
                          <w:rFonts w:ascii="Tahoma" w:hAnsi="Tahoma" w:cs="Tahoma"/>
                          <w:lang w:val="en-PH"/>
                        </w:rPr>
                        <w:t xml:space="preserve"> Jesus,</w:t>
                      </w:r>
                      <w:r w:rsidRPr="000C23CA">
                        <w:rPr>
                          <w:rFonts w:ascii="Tahoma" w:hAnsi="Tahoma" w:cs="Tahoma"/>
                          <w:lang w:val="en-PH"/>
                        </w:rPr>
                        <w:br/>
                        <w:t>Thou hast loved us, love us still.</w:t>
                      </w:r>
                    </w:p>
                    <w:p w14:paraId="640C1D5E" w14:textId="77777777" w:rsidR="000C23CA" w:rsidRPr="00F349F5" w:rsidRDefault="000C23CA" w:rsidP="000C23CA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3CA">
        <w:rPr>
          <w:rFonts w:ascii="Tahoma" w:hAnsi="Tahoma" w:cs="Tahoma"/>
          <w:b/>
          <w:bCs/>
          <w:sz w:val="36"/>
          <w:szCs w:val="36"/>
        </w:rPr>
        <w:t xml:space="preserve">Savior, </w:t>
      </w:r>
      <w:proofErr w:type="gramStart"/>
      <w:r w:rsidRPr="000C23CA">
        <w:rPr>
          <w:rFonts w:ascii="Tahoma" w:hAnsi="Tahoma" w:cs="Tahoma"/>
          <w:b/>
          <w:bCs/>
          <w:sz w:val="36"/>
          <w:szCs w:val="36"/>
        </w:rPr>
        <w:t>Like</w:t>
      </w:r>
      <w:proofErr w:type="gramEnd"/>
      <w:r w:rsidRPr="000C23CA">
        <w:rPr>
          <w:rFonts w:ascii="Tahoma" w:hAnsi="Tahoma" w:cs="Tahoma"/>
          <w:b/>
          <w:bCs/>
          <w:sz w:val="36"/>
          <w:szCs w:val="36"/>
        </w:rPr>
        <w:t xml:space="preserve"> a Shepherd Lead Us</w:t>
      </w:r>
    </w:p>
    <w:p w14:paraId="2803FF3F" w14:textId="3789DF71" w:rsidR="00117EA0" w:rsidRPr="00EB5306" w:rsidRDefault="00117EA0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</w:p>
    <w:p w14:paraId="60D787EA" w14:textId="3D250A15" w:rsidR="00F349F5" w:rsidRPr="00F349F5" w:rsidRDefault="00F349F5" w:rsidP="00F349F5">
      <w:bookmarkStart w:id="0" w:name="_Hlk224980866"/>
      <w:bookmarkEnd w:id="0"/>
    </w:p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F7DA4" w14:textId="77777777" w:rsidR="000A42DC" w:rsidRDefault="000A42DC" w:rsidP="00AF2647">
      <w:pPr>
        <w:spacing w:after="0" w:line="240" w:lineRule="auto"/>
      </w:pPr>
      <w:r>
        <w:separator/>
      </w:r>
    </w:p>
  </w:endnote>
  <w:endnote w:type="continuationSeparator" w:id="0">
    <w:p w14:paraId="5C244EEA" w14:textId="77777777" w:rsidR="000A42DC" w:rsidRDefault="000A42DC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8FD78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ECDC46" wp14:editId="62CB5BA8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93026" w14:textId="77777777" w:rsidR="000A42DC" w:rsidRDefault="000A42DC" w:rsidP="00AF2647">
      <w:pPr>
        <w:spacing w:after="0" w:line="240" w:lineRule="auto"/>
      </w:pPr>
      <w:r>
        <w:separator/>
      </w:r>
    </w:p>
  </w:footnote>
  <w:footnote w:type="continuationSeparator" w:id="0">
    <w:p w14:paraId="6F4E9964" w14:textId="77777777" w:rsidR="000A42DC" w:rsidRDefault="000A42DC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CA"/>
    <w:rsid w:val="00000EDF"/>
    <w:rsid w:val="000178CA"/>
    <w:rsid w:val="000A42DC"/>
    <w:rsid w:val="000C23CA"/>
    <w:rsid w:val="00117EA0"/>
    <w:rsid w:val="001F0011"/>
    <w:rsid w:val="001F4AF2"/>
    <w:rsid w:val="002F2274"/>
    <w:rsid w:val="002F5501"/>
    <w:rsid w:val="0035366D"/>
    <w:rsid w:val="00557D80"/>
    <w:rsid w:val="00584E86"/>
    <w:rsid w:val="005C195C"/>
    <w:rsid w:val="006946AE"/>
    <w:rsid w:val="006A51C9"/>
    <w:rsid w:val="008C358D"/>
    <w:rsid w:val="0090718C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45F86"/>
  <w15:chartTrackingRefBased/>
  <w15:docId w15:val="{352ED327-8343-4323-972A-970E4BA4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2026-04-06T04:20:00Z</dcterms:created>
  <dcterms:modified xsi:type="dcterms:W3CDTF">2026-04-06T04:21:00Z</dcterms:modified>
</cp:coreProperties>
</file>