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E276E" w14:textId="77777777" w:rsidR="00663ED4" w:rsidRDefault="00663ED4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663ED4">
        <w:rPr>
          <w:rFonts w:ascii="Tahoma" w:hAnsi="Tahoma" w:cs="Tahoma"/>
          <w:b/>
          <w:bCs/>
          <w:sz w:val="36"/>
          <w:szCs w:val="36"/>
        </w:rPr>
        <w:t>Take Time to Be Holy</w:t>
      </w:r>
    </w:p>
    <w:p w14:paraId="28980448" w14:textId="2D1CA9E3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0C272C" wp14:editId="5CE8B593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254127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2D99D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2CA9D021" w14:textId="77777777" w:rsidR="00663ED4" w:rsidRPr="00663ED4" w:rsidRDefault="00663ED4" w:rsidP="00663ED4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t>Take my life and let it be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consecrated, Lord, to thee.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Take my moments and my days;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them flow in endless praise,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them flow in endless praise.</w:t>
                            </w:r>
                          </w:p>
                          <w:p w14:paraId="56456148" w14:textId="77777777" w:rsidR="00663ED4" w:rsidRDefault="00663ED4" w:rsidP="00663ED4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09A24A26" w14:textId="1629A255" w:rsidR="00663ED4" w:rsidRPr="00663ED4" w:rsidRDefault="00663ED4" w:rsidP="00663ED4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t>Take my hands and let them move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at the impulse of thy love.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Take my feet and let them be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swift and beautiful for thee,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swift and beautiful for thee.</w:t>
                            </w:r>
                          </w:p>
                          <w:p w14:paraId="4D32989F" w14:textId="77777777" w:rsidR="00663ED4" w:rsidRDefault="00663ED4" w:rsidP="00663ED4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32034436" w14:textId="5CF20EE7" w:rsidR="00663ED4" w:rsidRPr="00663ED4" w:rsidRDefault="00663ED4" w:rsidP="00663ED4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t>Take my voice and let me sing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always, only, for my King.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Take my lips and let them be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filled with messages from thee,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filled with messages from thee.</w:t>
                            </w:r>
                          </w:p>
                          <w:p w14:paraId="130B8F0B" w14:textId="77777777" w:rsidR="00663ED4" w:rsidRDefault="00663ED4" w:rsidP="00663ED4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425C8C21" w14:textId="07FD1497" w:rsidR="00663ED4" w:rsidRPr="00663ED4" w:rsidRDefault="00663ED4" w:rsidP="00663ED4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t>Take my silver and my gold;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not a mite would I withhold.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Take my intellect and use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every power as thou shalt choose,</w:t>
                            </w:r>
                            <w:r w:rsidRPr="00663ED4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every power as thou shalt choose.</w:t>
                            </w:r>
                          </w:p>
                          <w:p w14:paraId="51993374" w14:textId="77777777" w:rsidR="00F349F5" w:rsidRPr="00F349F5" w:rsidRDefault="00F34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C27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00.1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" stroked="f">
                <v:textbox>
                  <w:txbxContent>
                    <w:p w14:paraId="6AD2D99D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2CA9D021" w14:textId="77777777" w:rsidR="00663ED4" w:rsidRPr="00663ED4" w:rsidRDefault="00663ED4" w:rsidP="00663ED4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t>Take my life and let it be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consecrated, Lord, to thee.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Take my moments and my days;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let them flow in endless praise,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let them flow in endless praise.</w:t>
                      </w:r>
                    </w:p>
                    <w:p w14:paraId="56456148" w14:textId="77777777" w:rsidR="00663ED4" w:rsidRDefault="00663ED4" w:rsidP="00663ED4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09A24A26" w14:textId="1629A255" w:rsidR="00663ED4" w:rsidRPr="00663ED4" w:rsidRDefault="00663ED4" w:rsidP="00663ED4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t>Take my hands and let them move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at the impulse of thy love.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Take my feet and let them be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swift and beautiful for thee,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swift and beautiful for thee.</w:t>
                      </w:r>
                    </w:p>
                    <w:p w14:paraId="4D32989F" w14:textId="77777777" w:rsidR="00663ED4" w:rsidRDefault="00663ED4" w:rsidP="00663ED4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32034436" w14:textId="5CF20EE7" w:rsidR="00663ED4" w:rsidRPr="00663ED4" w:rsidRDefault="00663ED4" w:rsidP="00663ED4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t>Take my voice and let me sing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always, only, for my King.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Take my lips and let them be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filled with messages from thee,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filled with messages from thee.</w:t>
                      </w:r>
                    </w:p>
                    <w:p w14:paraId="130B8F0B" w14:textId="77777777" w:rsidR="00663ED4" w:rsidRDefault="00663ED4" w:rsidP="00663ED4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425C8C21" w14:textId="07FD1497" w:rsidR="00663ED4" w:rsidRPr="00663ED4" w:rsidRDefault="00663ED4" w:rsidP="00663ED4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t>Take my silver and my gold;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not a mite would I withhold.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Take my intellect and use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every power as thou shalt choose,</w:t>
                      </w:r>
                      <w:r w:rsidRPr="00663ED4">
                        <w:rPr>
                          <w:rFonts w:ascii="Tahoma" w:hAnsi="Tahoma" w:cs="Tahoma"/>
                          <w:lang w:val="en-PH"/>
                        </w:rPr>
                        <w:br/>
                        <w:t>every power as thou shalt choose.</w:t>
                      </w:r>
                    </w:p>
                    <w:p w14:paraId="51993374" w14:textId="77777777" w:rsidR="00F349F5" w:rsidRPr="00F349F5" w:rsidRDefault="00F349F5"/>
                  </w:txbxContent>
                </v:textbox>
                <w10:wrap type="square" anchorx="margin"/>
              </v:shape>
            </w:pict>
          </mc:Fallback>
        </mc:AlternateContent>
      </w:r>
    </w:p>
    <w:p w14:paraId="6AE8FF44" w14:textId="77777777" w:rsidR="005C195C" w:rsidRDefault="005C195C" w:rsidP="005C195C">
      <w:bookmarkStart w:id="0" w:name="_Hlk224980866"/>
      <w:bookmarkEnd w:id="0"/>
    </w:p>
    <w:p w14:paraId="0795CDFD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3E729" w14:textId="77777777" w:rsidR="00FC199C" w:rsidRDefault="00FC199C" w:rsidP="00AF2647">
      <w:pPr>
        <w:spacing w:after="0" w:line="240" w:lineRule="auto"/>
      </w:pPr>
      <w:r>
        <w:separator/>
      </w:r>
    </w:p>
  </w:endnote>
  <w:endnote w:type="continuationSeparator" w:id="0">
    <w:p w14:paraId="72C79DD9" w14:textId="77777777" w:rsidR="00FC199C" w:rsidRDefault="00FC199C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747BB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F770FA" wp14:editId="5FB62C6A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C728D" w14:textId="77777777" w:rsidR="00FC199C" w:rsidRDefault="00FC199C" w:rsidP="00AF2647">
      <w:pPr>
        <w:spacing w:after="0" w:line="240" w:lineRule="auto"/>
      </w:pPr>
      <w:r>
        <w:separator/>
      </w:r>
    </w:p>
  </w:footnote>
  <w:footnote w:type="continuationSeparator" w:id="0">
    <w:p w14:paraId="72EF45B6" w14:textId="77777777" w:rsidR="00FC199C" w:rsidRDefault="00FC199C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D4"/>
    <w:rsid w:val="00000EDF"/>
    <w:rsid w:val="00117EA0"/>
    <w:rsid w:val="001F0011"/>
    <w:rsid w:val="001F4AF2"/>
    <w:rsid w:val="002F2274"/>
    <w:rsid w:val="002F5501"/>
    <w:rsid w:val="0035366D"/>
    <w:rsid w:val="00584E86"/>
    <w:rsid w:val="005C195C"/>
    <w:rsid w:val="005F0914"/>
    <w:rsid w:val="00663ED4"/>
    <w:rsid w:val="006946AE"/>
    <w:rsid w:val="006A51C9"/>
    <w:rsid w:val="0083101B"/>
    <w:rsid w:val="008C358D"/>
    <w:rsid w:val="0090718C"/>
    <w:rsid w:val="00AE2FD4"/>
    <w:rsid w:val="00AF2647"/>
    <w:rsid w:val="00CB6036"/>
    <w:rsid w:val="00CD04FA"/>
    <w:rsid w:val="00F349F5"/>
    <w:rsid w:val="00FC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DDC45"/>
  <w15:chartTrackingRefBased/>
  <w15:docId w15:val="{90B23EA9-6FDE-4550-A233-ABC5E585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2026-04-06T04:37:00Z</dcterms:created>
  <dcterms:modified xsi:type="dcterms:W3CDTF">2026-04-06T04:37:00Z</dcterms:modified>
</cp:coreProperties>
</file>