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1823" w14:textId="1065E647" w:rsidR="00117EA0" w:rsidRPr="00EB5306" w:rsidRDefault="009E5A58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 w:rsidRPr="009E5A58">
        <w:rPr>
          <w:rFonts w:ascii="Tahoma" w:hAnsi="Tahoma" w:cs="Tahoma"/>
          <w:b/>
          <w:bCs/>
          <w:sz w:val="36"/>
          <w:szCs w:val="36"/>
        </w:rPr>
        <w:t>What Child Is This?</w:t>
      </w:r>
    </w:p>
    <w:p w14:paraId="1FF7BAAD" w14:textId="303FEDD0" w:rsidR="005C195C" w:rsidRDefault="009E5A58" w:rsidP="005C195C">
      <w:bookmarkStart w:id="0" w:name="_Hlk224980866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015A4A" wp14:editId="7EAE5EB4">
                <wp:simplePos x="0" y="0"/>
                <wp:positionH relativeFrom="margin">
                  <wp:align>center</wp:align>
                </wp:positionH>
                <wp:positionV relativeFrom="paragraph">
                  <wp:posOffset>214448</wp:posOffset>
                </wp:positionV>
                <wp:extent cx="2980690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690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2FE65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62236555" w14:textId="53012F55" w:rsidR="009E5A58" w:rsidRPr="009E5A58" w:rsidRDefault="009E5A58" w:rsidP="009E5A58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>What Child is this, who, laid to rest,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On Mary's lap is sleeping?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Whom angels greet with anthems sweet,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While shepherds watch </w:t>
                            </w:r>
                            <w:proofErr w:type="gramStart"/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>are</w:t>
                            </w:r>
                            <w:proofErr w:type="gramEnd"/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 xml:space="preserve"> keeping?</w:t>
                            </w:r>
                          </w:p>
                          <w:p w14:paraId="02F36B03" w14:textId="77777777" w:rsidR="009E5A58" w:rsidRPr="009E5A58" w:rsidRDefault="009E5A58" w:rsidP="009E5A58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5A58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Chorus: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This, this is Christ, the King,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Whom shepherds guard and angels sing: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Haste, haste to bring Him laud,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Babe, the Son of Mary!</w:t>
                            </w:r>
                          </w:p>
                          <w:p w14:paraId="364E75D7" w14:textId="77777777" w:rsidR="009E5A58" w:rsidRDefault="009E5A58" w:rsidP="009E5A58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 2</w:t>
                            </w:r>
                          </w:p>
                          <w:p w14:paraId="17C5D2A9" w14:textId="77777777" w:rsidR="009E5A58" w:rsidRDefault="009E5A58" w:rsidP="009E5A58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>Why lies He in such mean estate,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Where ox and ass are feeding?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Good Christian, fear: for sinners here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The silent Word is </w:t>
                            </w:r>
                            <w:proofErr w:type="gramStart"/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>pleading.[</w:t>
                            </w:r>
                            <w:proofErr w:type="gramEnd"/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>Chorus]</w:t>
                            </w:r>
                          </w:p>
                          <w:p w14:paraId="0C67DD72" w14:textId="77777777" w:rsidR="009E5A58" w:rsidRDefault="009E5A58" w:rsidP="009E5A58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409F86D9" w14:textId="735B30B1" w:rsidR="009E5A58" w:rsidRPr="009E5A58" w:rsidRDefault="009E5A58" w:rsidP="009E5A58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>So bring Him incense, gold, and myrrh,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Come, peasant, king to own Him.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The King of kings salvation brings;</w:t>
                            </w:r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 xml:space="preserve">Let loving hearts enthrone </w:t>
                            </w:r>
                            <w:proofErr w:type="gramStart"/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>Him.[</w:t>
                            </w:r>
                            <w:proofErr w:type="gramEnd"/>
                            <w:r w:rsidRPr="009E5A58">
                              <w:rPr>
                                <w:rFonts w:ascii="Tahoma" w:hAnsi="Tahoma" w:cs="Tahoma"/>
                                <w:lang w:val="en-PH"/>
                              </w:rPr>
                              <w:t>Chorus]</w:t>
                            </w:r>
                          </w:p>
                          <w:p w14:paraId="4273981C" w14:textId="77777777" w:rsidR="00F349F5" w:rsidRPr="00F349F5" w:rsidRDefault="00F349F5" w:rsidP="009E5A58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15A4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9pt;width:234.7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" stroked="f">
                <v:textbox>
                  <w:txbxContent>
                    <w:p w14:paraId="2912FE65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62236555" w14:textId="53012F55" w:rsidR="009E5A58" w:rsidRPr="009E5A58" w:rsidRDefault="009E5A58" w:rsidP="009E5A58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>What Child is this, who, laid to rest,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On Mary's lap is sleeping?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Whom angels greet with anthems sweet,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While shepherds watch </w:t>
                      </w:r>
                      <w:proofErr w:type="gramStart"/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>are</w:t>
                      </w:r>
                      <w:proofErr w:type="gramEnd"/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 xml:space="preserve"> keeping?</w:t>
                      </w:r>
                    </w:p>
                    <w:p w14:paraId="02F36B03" w14:textId="77777777" w:rsidR="009E5A58" w:rsidRPr="009E5A58" w:rsidRDefault="009E5A58" w:rsidP="009E5A58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E5A58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Chorus: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This, this is Christ, the King,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Whom shepherds guard and angels sing: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Haste, haste to bring Him laud,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The Babe, the Son of Mary!</w:t>
                      </w:r>
                    </w:p>
                    <w:p w14:paraId="364E75D7" w14:textId="77777777" w:rsidR="009E5A58" w:rsidRDefault="009E5A58" w:rsidP="009E5A58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 xml:space="preserve"> 2</w:t>
                      </w:r>
                    </w:p>
                    <w:p w14:paraId="17C5D2A9" w14:textId="77777777" w:rsidR="009E5A58" w:rsidRDefault="009E5A58" w:rsidP="009E5A58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>Why lies He in such mean estate,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Where ox and ass are feeding?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Good Christian, fear: for sinners here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The silent Word is </w:t>
                      </w:r>
                      <w:proofErr w:type="gramStart"/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>pleading.[</w:t>
                      </w:r>
                      <w:proofErr w:type="gramEnd"/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>Chorus]</w:t>
                      </w:r>
                    </w:p>
                    <w:p w14:paraId="0C67DD72" w14:textId="77777777" w:rsidR="009E5A58" w:rsidRDefault="009E5A58" w:rsidP="009E5A58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409F86D9" w14:textId="735B30B1" w:rsidR="009E5A58" w:rsidRPr="009E5A58" w:rsidRDefault="009E5A58" w:rsidP="009E5A58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lang w:val="en-PH"/>
                        </w:rPr>
                      </w:pP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>So bring Him incense, gold, and myrrh,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Come, peasant, king to own Him.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>The King of kings salvation brings;</w:t>
                      </w:r>
                      <w:r w:rsidRPr="009E5A58">
                        <w:rPr>
                          <w:rFonts w:ascii="Tahoma" w:hAnsi="Tahoma" w:cs="Tahoma"/>
                          <w:lang w:val="en-PH"/>
                        </w:rPr>
                        <w:br/>
                        <w:t xml:space="preserve">Let loving hearts enthrone </w:t>
                      </w:r>
                      <w:proofErr w:type="gramStart"/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>Him.[</w:t>
                      </w:r>
                      <w:proofErr w:type="gramEnd"/>
                      <w:r w:rsidRPr="009E5A58">
                        <w:rPr>
                          <w:rFonts w:ascii="Tahoma" w:hAnsi="Tahoma" w:cs="Tahoma"/>
                          <w:lang w:val="en-PH"/>
                        </w:rPr>
                        <w:t>Chorus]</w:t>
                      </w:r>
                    </w:p>
                    <w:p w14:paraId="4273981C" w14:textId="77777777" w:rsidR="00F349F5" w:rsidRPr="00F349F5" w:rsidRDefault="00F349F5" w:rsidP="009E5A58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DC14F04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72C86" w14:textId="77777777" w:rsidR="004C602F" w:rsidRDefault="004C602F" w:rsidP="00AF2647">
      <w:pPr>
        <w:spacing w:after="0" w:line="240" w:lineRule="auto"/>
      </w:pPr>
      <w:r>
        <w:separator/>
      </w:r>
    </w:p>
  </w:endnote>
  <w:endnote w:type="continuationSeparator" w:id="0">
    <w:p w14:paraId="15E38908" w14:textId="77777777" w:rsidR="004C602F" w:rsidRDefault="004C602F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554DA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9045A9" wp14:editId="31CD3911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4AB54" w14:textId="77777777" w:rsidR="004C602F" w:rsidRDefault="004C602F" w:rsidP="00AF2647">
      <w:pPr>
        <w:spacing w:after="0" w:line="240" w:lineRule="auto"/>
      </w:pPr>
      <w:r>
        <w:separator/>
      </w:r>
    </w:p>
  </w:footnote>
  <w:footnote w:type="continuationSeparator" w:id="0">
    <w:p w14:paraId="437ACA30" w14:textId="77777777" w:rsidR="004C602F" w:rsidRDefault="004C602F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58"/>
    <w:rsid w:val="00000EDF"/>
    <w:rsid w:val="00117EA0"/>
    <w:rsid w:val="001E40CA"/>
    <w:rsid w:val="001F0011"/>
    <w:rsid w:val="001F4AF2"/>
    <w:rsid w:val="002F2274"/>
    <w:rsid w:val="002F5501"/>
    <w:rsid w:val="0035366D"/>
    <w:rsid w:val="004C602F"/>
    <w:rsid w:val="00584E86"/>
    <w:rsid w:val="005C195C"/>
    <w:rsid w:val="006946AE"/>
    <w:rsid w:val="006A51C9"/>
    <w:rsid w:val="008C358D"/>
    <w:rsid w:val="0090718C"/>
    <w:rsid w:val="009E5A58"/>
    <w:rsid w:val="00AE2FD4"/>
    <w:rsid w:val="00AF2647"/>
    <w:rsid w:val="00B447F7"/>
    <w:rsid w:val="00CB6036"/>
    <w:rsid w:val="00CD04FA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7EFBB"/>
  <w15:chartTrackingRefBased/>
  <w15:docId w15:val="{92C8EFB8-A125-42A3-B13F-7DD9BEDC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3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3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2026-03-22T09:21:00Z</dcterms:created>
  <dcterms:modified xsi:type="dcterms:W3CDTF">2026-03-22T09:24:00Z</dcterms:modified>
</cp:coreProperties>
</file>