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45EF" w14:textId="77777777" w:rsidR="001B25D0" w:rsidRDefault="001B25D0" w:rsidP="001B25D0">
      <w:pPr>
        <w:jc w:val="center"/>
        <w:rPr>
          <w:rFonts w:ascii="Tahoma" w:hAnsi="Tahoma" w:cs="Tahoma"/>
          <w:b/>
          <w:bCs/>
          <w:sz w:val="36"/>
          <w:szCs w:val="36"/>
        </w:rPr>
      </w:pPr>
      <w:r w:rsidRPr="00EB12A5">
        <w:rPr>
          <w:rFonts w:ascii="Tahoma" w:hAnsi="Tahoma" w:cs="Tahoma"/>
          <w:b/>
          <w:bCs/>
          <w:sz w:val="36"/>
          <w:szCs w:val="36"/>
        </w:rPr>
        <w:t>While Shepherds Watched Their Flocks</w:t>
      </w:r>
    </w:p>
    <w:p w14:paraId="62137200" w14:textId="77777777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CF0951" wp14:editId="2994E6F7">
                <wp:simplePos x="0" y="0"/>
                <wp:positionH relativeFrom="margin">
                  <wp:align>center</wp:align>
                </wp:positionH>
                <wp:positionV relativeFrom="paragraph">
                  <wp:posOffset>77528</wp:posOffset>
                </wp:positionV>
                <wp:extent cx="2908935" cy="7801610"/>
                <wp:effectExtent l="0" t="0" r="5715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780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17103" w14:textId="77777777" w:rsidR="001B25D0" w:rsidRPr="00EB12A5" w:rsidRDefault="001B25D0" w:rsidP="001B25D0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6C596AB6" w14:textId="77777777" w:rsidR="001B25D0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</w:rPr>
                              <w:t>While shepherds watched their flocks by night,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all seated on the ground,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an angel of the Lord came down,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and glory shone around.</w:t>
                            </w:r>
                          </w:p>
                          <w:p w14:paraId="3D5FB42A" w14:textId="77777777" w:rsidR="001B25D0" w:rsidRPr="00EB12A5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 2</w:t>
                            </w:r>
                          </w:p>
                          <w:p w14:paraId="1B8F8667" w14:textId="77777777" w:rsidR="001B25D0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</w:rPr>
                              <w:t>"Fear not," said he for mighty dread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had seized their troubled mind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"glad tidings of great joy I bring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to you and all mankind.</w:t>
                            </w:r>
                          </w:p>
                          <w:p w14:paraId="6C23DA68" w14:textId="77777777" w:rsidR="001B25D0" w:rsidRPr="00EB12A5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 3</w:t>
                            </w:r>
                          </w:p>
                          <w:p w14:paraId="367EC271" w14:textId="77777777" w:rsidR="001B25D0" w:rsidRPr="00EB12A5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</w:rPr>
                              <w:t>"To you, in David's town, this day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is born of David's line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 Savior, who is Christ the Lord;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and this shall be the sign:</w:t>
                            </w:r>
                          </w:p>
                          <w:p w14:paraId="37F629DD" w14:textId="77777777" w:rsidR="001B25D0" w:rsidRDefault="001B25D0" w:rsidP="001B25D0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 4 </w:t>
                            </w:r>
                          </w:p>
                          <w:p w14:paraId="79B0E1B1" w14:textId="77777777" w:rsidR="001B25D0" w:rsidRPr="00EB12A5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</w:rPr>
                              <w:t>"The heavenly babe you there shall find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to human view displayed,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all simply wrapped in swaddling clothes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and in a manger laid."</w:t>
                            </w:r>
                          </w:p>
                          <w:p w14:paraId="11CF3E69" w14:textId="77777777" w:rsidR="001B25D0" w:rsidRDefault="001B25D0" w:rsidP="001B25D0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 5</w:t>
                            </w:r>
                          </w:p>
                          <w:p w14:paraId="569A0667" w14:textId="77777777" w:rsidR="001B25D0" w:rsidRPr="00EB12A5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</w:rPr>
                              <w:t>Thus spoke the angel. Suddenly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appeared a shining throng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of angels praising God, who thus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addressed their joyful song:</w:t>
                            </w:r>
                          </w:p>
                          <w:p w14:paraId="6DF48976" w14:textId="77777777" w:rsidR="001B25D0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 6</w:t>
                            </w:r>
                          </w:p>
                          <w:p w14:paraId="594A7139" w14:textId="77777777" w:rsidR="001B25D0" w:rsidRPr="00016236" w:rsidRDefault="001B25D0" w:rsidP="001B25D0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EB12A5">
                              <w:rPr>
                                <w:rFonts w:ascii="Tahoma" w:hAnsi="Tahoma" w:cs="Tahoma"/>
                              </w:rPr>
                              <w:t>"All glory be to God on high,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and to the earth be peace;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to those on whom his favor rests</w:t>
                            </w:r>
                            <w:r w:rsidRPr="00EB12A5">
                              <w:rPr>
                                <w:rFonts w:ascii="Tahoma" w:hAnsi="Tahoma" w:cs="Tahoma"/>
                              </w:rPr>
                              <w:br/>
                              <w:t>goodwill shall never cease."</w:t>
                            </w:r>
                          </w:p>
                          <w:p w14:paraId="627F6B1C" w14:textId="77777777" w:rsidR="00F349F5" w:rsidRPr="00F349F5" w:rsidRDefault="00F349F5" w:rsidP="001B25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CF09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.1pt;width:229.05pt;height:614.3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" stroked="f">
                <v:textbox>
                  <w:txbxContent>
                    <w:p w14:paraId="62017103" w14:textId="77777777" w:rsidR="001B25D0" w:rsidRPr="00EB12A5" w:rsidRDefault="001B25D0" w:rsidP="001B25D0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EB12A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6C596AB6" w14:textId="77777777" w:rsidR="001B25D0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</w:rPr>
                        <w:t>While shepherds watched their flocks by night,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all seated on the ground,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an angel of the Lord came down,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and glory shone around.</w:t>
                      </w:r>
                    </w:p>
                    <w:p w14:paraId="3D5FB42A" w14:textId="77777777" w:rsidR="001B25D0" w:rsidRPr="00EB12A5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  <w:b/>
                          <w:bCs/>
                        </w:rPr>
                        <w:t>Verse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 xml:space="preserve"> 2</w:t>
                      </w:r>
                    </w:p>
                    <w:p w14:paraId="1B8F8667" w14:textId="77777777" w:rsidR="001B25D0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</w:rPr>
                        <w:t>"Fear not," said he for mighty dread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had seized their troubled mind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"glad tidings of great joy I bring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to you and all mankind.</w:t>
                      </w:r>
                    </w:p>
                    <w:p w14:paraId="6C23DA68" w14:textId="77777777" w:rsidR="001B25D0" w:rsidRPr="00EB12A5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  <w:b/>
                          <w:bCs/>
                        </w:rPr>
                        <w:t>Verse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 xml:space="preserve"> 3</w:t>
                      </w:r>
                    </w:p>
                    <w:p w14:paraId="367EC271" w14:textId="77777777" w:rsidR="001B25D0" w:rsidRPr="00EB12A5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</w:rPr>
                        <w:t>"To you, in David's town, this day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is born of David's line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 Savior, who is Christ the Lord;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and this shall be the sign:</w:t>
                      </w:r>
                    </w:p>
                    <w:p w14:paraId="37F629DD" w14:textId="77777777" w:rsidR="001B25D0" w:rsidRDefault="001B25D0" w:rsidP="001B25D0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EB12A5">
                        <w:rPr>
                          <w:rFonts w:ascii="Tahoma" w:hAnsi="Tahoma" w:cs="Tahoma"/>
                          <w:b/>
                          <w:bCs/>
                        </w:rPr>
                        <w:t>Verse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 xml:space="preserve"> 4 </w:t>
                      </w:r>
                    </w:p>
                    <w:p w14:paraId="79B0E1B1" w14:textId="77777777" w:rsidR="001B25D0" w:rsidRPr="00EB12A5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</w:rPr>
                        <w:t>"The heavenly babe you there shall find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to human view displayed,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all simply wrapped in swaddling clothes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and in a manger laid."</w:t>
                      </w:r>
                    </w:p>
                    <w:p w14:paraId="11CF3E69" w14:textId="77777777" w:rsidR="001B25D0" w:rsidRDefault="001B25D0" w:rsidP="001B25D0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EB12A5">
                        <w:rPr>
                          <w:rFonts w:ascii="Tahoma" w:hAnsi="Tahoma" w:cs="Tahoma"/>
                          <w:b/>
                          <w:bCs/>
                        </w:rPr>
                        <w:t>Verse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 xml:space="preserve"> 5</w:t>
                      </w:r>
                    </w:p>
                    <w:p w14:paraId="569A0667" w14:textId="77777777" w:rsidR="001B25D0" w:rsidRPr="00EB12A5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</w:rPr>
                        <w:t>Thus spoke the angel. Suddenly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appeared a shining throng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of angels praising God, who thus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addressed their joyful song:</w:t>
                      </w:r>
                    </w:p>
                    <w:p w14:paraId="6DF48976" w14:textId="77777777" w:rsidR="001B25D0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  <w:b/>
                          <w:bCs/>
                        </w:rPr>
                        <w:t>Verse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 xml:space="preserve"> 6</w:t>
                      </w:r>
                    </w:p>
                    <w:p w14:paraId="594A7139" w14:textId="77777777" w:rsidR="001B25D0" w:rsidRPr="00016236" w:rsidRDefault="001B25D0" w:rsidP="001B25D0">
                      <w:pPr>
                        <w:rPr>
                          <w:rFonts w:ascii="Tahoma" w:hAnsi="Tahoma" w:cs="Tahoma"/>
                        </w:rPr>
                      </w:pPr>
                      <w:r w:rsidRPr="00EB12A5">
                        <w:rPr>
                          <w:rFonts w:ascii="Tahoma" w:hAnsi="Tahoma" w:cs="Tahoma"/>
                        </w:rPr>
                        <w:t>"All glory be to God on high,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and to the earth be peace;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to those on whom his favor rests</w:t>
                      </w:r>
                      <w:r w:rsidRPr="00EB12A5">
                        <w:rPr>
                          <w:rFonts w:ascii="Tahoma" w:hAnsi="Tahoma" w:cs="Tahoma"/>
                        </w:rPr>
                        <w:br/>
                        <w:t>goodwill shall never cease."</w:t>
                      </w:r>
                    </w:p>
                    <w:p w14:paraId="627F6B1C" w14:textId="77777777" w:rsidR="00F349F5" w:rsidRPr="00F349F5" w:rsidRDefault="00F349F5" w:rsidP="001B25D0"/>
                  </w:txbxContent>
                </v:textbox>
                <w10:wrap type="square" anchorx="margin"/>
              </v:shape>
            </w:pict>
          </mc:Fallback>
        </mc:AlternateContent>
      </w:r>
    </w:p>
    <w:p w14:paraId="1F09506E" w14:textId="77777777" w:rsidR="005C195C" w:rsidRDefault="005C195C" w:rsidP="005C195C">
      <w:bookmarkStart w:id="0" w:name="_Hlk224980866"/>
      <w:bookmarkEnd w:id="0"/>
    </w:p>
    <w:p w14:paraId="435F4B0D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DDC2C" w14:textId="77777777" w:rsidR="002E544B" w:rsidRDefault="002E544B" w:rsidP="00AF2647">
      <w:pPr>
        <w:spacing w:after="0" w:line="240" w:lineRule="auto"/>
      </w:pPr>
      <w:r>
        <w:separator/>
      </w:r>
    </w:p>
  </w:endnote>
  <w:endnote w:type="continuationSeparator" w:id="0">
    <w:p w14:paraId="4DD8B394" w14:textId="77777777" w:rsidR="002E544B" w:rsidRDefault="002E544B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327A5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144360" wp14:editId="6E69A565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F4E5E" w14:textId="77777777" w:rsidR="002E544B" w:rsidRDefault="002E544B" w:rsidP="00AF2647">
      <w:pPr>
        <w:spacing w:after="0" w:line="240" w:lineRule="auto"/>
      </w:pPr>
      <w:r>
        <w:separator/>
      </w:r>
    </w:p>
  </w:footnote>
  <w:footnote w:type="continuationSeparator" w:id="0">
    <w:p w14:paraId="120E04C1" w14:textId="77777777" w:rsidR="002E544B" w:rsidRDefault="002E544B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5D0"/>
    <w:rsid w:val="00000EDF"/>
    <w:rsid w:val="00117EA0"/>
    <w:rsid w:val="001B25D0"/>
    <w:rsid w:val="001F0011"/>
    <w:rsid w:val="001F4AF2"/>
    <w:rsid w:val="00277AEC"/>
    <w:rsid w:val="002E544B"/>
    <w:rsid w:val="002F2274"/>
    <w:rsid w:val="002F5501"/>
    <w:rsid w:val="0035366D"/>
    <w:rsid w:val="00584E86"/>
    <w:rsid w:val="005C195C"/>
    <w:rsid w:val="006946AE"/>
    <w:rsid w:val="006A51C9"/>
    <w:rsid w:val="008C358D"/>
    <w:rsid w:val="0090718C"/>
    <w:rsid w:val="00AE2FD4"/>
    <w:rsid w:val="00AF2647"/>
    <w:rsid w:val="00AF7C50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BEB81"/>
  <w15:chartTrackingRefBased/>
  <w15:docId w15:val="{A9A81002-75BE-42B7-A2A8-1EAB5C6D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5D0"/>
    <w:rPr>
      <w:lang w:val="en-PH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2026-03-21T03:45:00Z</dcterms:created>
  <dcterms:modified xsi:type="dcterms:W3CDTF">2026-03-21T03:46:00Z</dcterms:modified>
</cp:coreProperties>
</file>